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39" w:type="dxa"/>
        <w:tblInd w:w="-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99"/>
        <w:gridCol w:w="4712"/>
      </w:tblGrid>
      <w:tr w:rsidR="00483A4D" w:rsidTr="001810C6">
        <w:tc>
          <w:tcPr>
            <w:tcW w:w="3828" w:type="dxa"/>
          </w:tcPr>
          <w:p w:rsidR="00483A4D" w:rsidRPr="001810C6" w:rsidRDefault="00483A4D" w:rsidP="001810C6">
            <w:pPr>
              <w:rPr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1686057" cy="105359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vec-baseline_couleurs_udaf_essonne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73"/>
                          <a:stretch/>
                        </pic:blipFill>
                        <pic:spPr bwMode="auto">
                          <a:xfrm>
                            <a:off x="0" y="0"/>
                            <a:ext cx="1710900" cy="1069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9" w:type="dxa"/>
          </w:tcPr>
          <w:p w:rsidR="00483A4D" w:rsidRDefault="00483A4D" w:rsidP="001810C6"/>
        </w:tc>
        <w:tc>
          <w:tcPr>
            <w:tcW w:w="4712" w:type="dxa"/>
          </w:tcPr>
          <w:p w:rsidR="00483A4D" w:rsidRDefault="00483A4D" w:rsidP="001810C6">
            <w:pPr>
              <w:pStyle w:val="Titre"/>
              <w:ind w:left="1164"/>
            </w:pPr>
            <w:r>
              <w:rPr>
                <w:noProof/>
              </w:rPr>
              <w:drawing>
                <wp:inline distT="0" distB="0" distL="0" distR="0">
                  <wp:extent cx="2116439" cy="988828"/>
                  <wp:effectExtent l="0" t="0" r="0" b="190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271_291_Bandeau-FALC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618" cy="997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436" w:rsidRDefault="00483A4D" w:rsidP="001810C6">
      <w:pPr>
        <w:pStyle w:val="Titre"/>
        <w:ind w:left="-2410"/>
      </w:pPr>
      <w:r>
        <w:t>Ma</w:t>
      </w:r>
      <w:r w:rsidR="008F5436">
        <w:t xml:space="preserve"> </w:t>
      </w:r>
      <w:r w:rsidR="001E77FC">
        <w:t>curatelle simple</w:t>
      </w:r>
    </w:p>
    <w:p w:rsidR="008F5436" w:rsidRDefault="008F5436" w:rsidP="008F5436"/>
    <w:p w:rsidR="008F5436" w:rsidRDefault="008F5436" w:rsidP="008F5436">
      <w:r>
        <w:t xml:space="preserve">Ce document est en Facile A Lire et à Comprendre. </w:t>
      </w:r>
    </w:p>
    <w:p w:rsidR="00D2376C" w:rsidRDefault="00D2376C" w:rsidP="008F5436"/>
    <w:p w:rsidR="008F5436" w:rsidRDefault="008F5436" w:rsidP="008F5436">
      <w:r>
        <w:t xml:space="preserve">Le juge a décidé de me placer en </w:t>
      </w:r>
      <w:r w:rsidR="001E77FC">
        <w:t>curatelle simple</w:t>
      </w:r>
      <w:r>
        <w:t xml:space="preserve">. </w:t>
      </w:r>
    </w:p>
    <w:p w:rsidR="001810C6" w:rsidRDefault="001810C6" w:rsidP="008F5436"/>
    <w:p w:rsidR="001810C6" w:rsidRDefault="005E624C" w:rsidP="001810C6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leftMargin">
              <wp:posOffset>1104265</wp:posOffset>
            </wp:positionH>
            <wp:positionV relativeFrom="paragraph">
              <wp:posOffset>336550</wp:posOffset>
            </wp:positionV>
            <wp:extent cx="688975" cy="735965"/>
            <wp:effectExtent l="38100" t="38100" r="34925" b="45085"/>
            <wp:wrapThrough wrapText="bothSides">
              <wp:wrapPolygon edited="0">
                <wp:start x="-1194" y="-1118"/>
                <wp:lineTo x="-1194" y="22364"/>
                <wp:lineTo x="22098" y="22364"/>
                <wp:lineTo x="22098" y="-1118"/>
                <wp:lineTo x="-1194" y="-1118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359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0C6">
        <w:t xml:space="preserve">Ce document m’explique : </w:t>
      </w:r>
    </w:p>
    <w:p w:rsidR="001810C6" w:rsidRPr="002D0F6F" w:rsidRDefault="001810C6" w:rsidP="001810C6">
      <w:pPr>
        <w:pStyle w:val="Paragraphedeliste"/>
        <w:numPr>
          <w:ilvl w:val="0"/>
          <w:numId w:val="3"/>
        </w:numPr>
        <w:rPr>
          <w:color w:val="008000"/>
        </w:rPr>
      </w:pPr>
      <w:r w:rsidRPr="002D0F6F">
        <w:rPr>
          <w:color w:val="008000"/>
        </w:rPr>
        <w:t>Ce que je peux faire seul.</w:t>
      </w:r>
    </w:p>
    <w:p w:rsidR="001810C6" w:rsidRDefault="001810C6" w:rsidP="001810C6"/>
    <w:p w:rsidR="001810C6" w:rsidRDefault="005E624C" w:rsidP="001810C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posOffset>1092200</wp:posOffset>
            </wp:positionH>
            <wp:positionV relativeFrom="paragraph">
              <wp:posOffset>366395</wp:posOffset>
            </wp:positionV>
            <wp:extent cx="691515" cy="723900"/>
            <wp:effectExtent l="38100" t="38100" r="32385" b="38100"/>
            <wp:wrapThrough wrapText="bothSides">
              <wp:wrapPolygon edited="0">
                <wp:start x="-1190" y="-1137"/>
                <wp:lineTo x="-1190" y="22168"/>
                <wp:lineTo x="22017" y="22168"/>
                <wp:lineTo x="22017" y="-1137"/>
                <wp:lineTo x="-1190" y="-1137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23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0C6" w:rsidRPr="002D0F6F" w:rsidRDefault="00FD1413" w:rsidP="001810C6">
      <w:pPr>
        <w:pStyle w:val="Paragraphedeliste"/>
        <w:numPr>
          <w:ilvl w:val="0"/>
          <w:numId w:val="3"/>
        </w:numPr>
        <w:rPr>
          <w:color w:val="FFC000"/>
        </w:rPr>
      </w:pPr>
      <w:r>
        <w:rPr>
          <w:color w:val="FFC000"/>
        </w:rPr>
        <w:t xml:space="preserve">Ce que je fais avec </w:t>
      </w:r>
      <w:r w:rsidR="000938DF">
        <w:rPr>
          <w:color w:val="FFC000"/>
        </w:rPr>
        <w:t>l’assistance de mon délégué</w:t>
      </w:r>
      <w:r w:rsidR="001810C6" w:rsidRPr="002D0F6F">
        <w:rPr>
          <w:color w:val="FFC000"/>
        </w:rPr>
        <w:t>.</w:t>
      </w:r>
      <w:r w:rsidR="000938DF">
        <w:rPr>
          <w:color w:val="FFC000"/>
        </w:rPr>
        <w:t xml:space="preserve"> L’assistance veut dire </w:t>
      </w:r>
      <w:r w:rsidR="000938DF">
        <w:rPr>
          <w:color w:val="FFC000"/>
        </w:rPr>
        <w:br/>
        <w:t xml:space="preserve">avec l’accord écrit de mon délégué. </w:t>
      </w:r>
    </w:p>
    <w:p w:rsidR="001810C6" w:rsidRDefault="001810C6" w:rsidP="001810C6"/>
    <w:p w:rsidR="001810C6" w:rsidRDefault="001810C6" w:rsidP="00483A4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1056640</wp:posOffset>
            </wp:positionH>
            <wp:positionV relativeFrom="paragraph">
              <wp:posOffset>301625</wp:posOffset>
            </wp:positionV>
            <wp:extent cx="759460" cy="741680"/>
            <wp:effectExtent l="0" t="0" r="2540" b="1270"/>
            <wp:wrapThrough wrapText="bothSides">
              <wp:wrapPolygon edited="0">
                <wp:start x="0" y="0"/>
                <wp:lineTo x="0" y="21082"/>
                <wp:lineTo x="21130" y="21082"/>
                <wp:lineTo x="21130" y="0"/>
                <wp:lineTo x="0" y="0"/>
              </wp:wrapPolygon>
            </wp:wrapThrough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0C6" w:rsidRPr="002D0F6F" w:rsidRDefault="001810C6" w:rsidP="001810C6">
      <w:pPr>
        <w:pStyle w:val="Paragraphedeliste"/>
        <w:numPr>
          <w:ilvl w:val="0"/>
          <w:numId w:val="3"/>
        </w:numPr>
        <w:rPr>
          <w:color w:val="FF3300"/>
        </w:rPr>
      </w:pPr>
      <w:r w:rsidRPr="002D0F6F">
        <w:rPr>
          <w:color w:val="FF3300"/>
        </w:rPr>
        <w:t xml:space="preserve">Ce que </w:t>
      </w:r>
      <w:r w:rsidR="005517BC">
        <w:rPr>
          <w:color w:val="FF3300"/>
        </w:rPr>
        <w:t>mon délégué demande au juge</w:t>
      </w:r>
      <w:r w:rsidRPr="002D0F6F">
        <w:rPr>
          <w:color w:val="FF3300"/>
        </w:rPr>
        <w:t xml:space="preserve">. </w:t>
      </w:r>
    </w:p>
    <w:p w:rsidR="001810C6" w:rsidRDefault="001810C6" w:rsidP="00483A4D"/>
    <w:p w:rsidR="00CC0EE7" w:rsidRDefault="00CC0EE7" w:rsidP="00483A4D"/>
    <w:p w:rsidR="00483A4D" w:rsidRDefault="00D2376C" w:rsidP="008F5436">
      <w:r>
        <w:t xml:space="preserve">Mon délégué </w:t>
      </w:r>
      <w:r w:rsidR="00833E1E">
        <w:t>doit</w:t>
      </w:r>
      <w:r>
        <w:t xml:space="preserve"> m’expliquer les informations </w:t>
      </w:r>
    </w:p>
    <w:p w:rsidR="00D2376C" w:rsidRDefault="00D2376C" w:rsidP="008F5436">
      <w:r>
        <w:t xml:space="preserve">que j’ai du mal à comprendre. </w:t>
      </w:r>
    </w:p>
    <w:p w:rsidR="00D2376C" w:rsidRDefault="00D2376C" w:rsidP="008F5436"/>
    <w:p w:rsidR="00483A4D" w:rsidRDefault="00483A4D" w:rsidP="008F5436">
      <w:r>
        <w:t>Mon</w:t>
      </w:r>
      <w:r w:rsidR="008F5436">
        <w:t xml:space="preserve"> </w:t>
      </w:r>
      <w:r>
        <w:t>délégué :</w:t>
      </w:r>
    </w:p>
    <w:p w:rsidR="00483A4D" w:rsidRDefault="00483A4D" w:rsidP="00483A4D">
      <w:pPr>
        <w:pStyle w:val="Paragraphedeliste"/>
        <w:numPr>
          <w:ilvl w:val="0"/>
          <w:numId w:val="1"/>
        </w:numPr>
      </w:pPr>
      <w:r>
        <w:t>doit me</w:t>
      </w:r>
      <w:r w:rsidR="008F5436">
        <w:t xml:space="preserve"> demande</w:t>
      </w:r>
      <w:r>
        <w:t>r mon avis</w:t>
      </w:r>
    </w:p>
    <w:p w:rsidR="006D65D0" w:rsidRDefault="00483A4D" w:rsidP="00842F26">
      <w:pPr>
        <w:pStyle w:val="Paragraphedeliste"/>
        <w:numPr>
          <w:ilvl w:val="0"/>
          <w:numId w:val="1"/>
        </w:numPr>
        <w:spacing w:after="160" w:line="259" w:lineRule="auto"/>
      </w:pPr>
      <w:r>
        <w:t>répond à mes questions</w:t>
      </w:r>
      <w:r w:rsidR="00B0331F">
        <w:t>.</w:t>
      </w:r>
      <w:r w:rsidR="006D65D0">
        <w:br w:type="page"/>
      </w:r>
    </w:p>
    <w:p w:rsidR="008F5436" w:rsidRPr="004C5BF5" w:rsidRDefault="00AD0506" w:rsidP="00243B1C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>
        <w:rPr>
          <w:rFonts w:ascii="Arial Black" w:hAnsi="Arial Black"/>
          <w:noProof/>
          <w:color w:val="FFFFFF" w:themeColor="background1"/>
          <w:sz w:val="36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-1388860</wp:posOffset>
            </wp:positionH>
            <wp:positionV relativeFrom="margin">
              <wp:posOffset>-663575</wp:posOffset>
            </wp:positionV>
            <wp:extent cx="1163320" cy="1163320"/>
            <wp:effectExtent l="0" t="0" r="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vie privée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4C5BF5">
        <w:rPr>
          <w:rFonts w:ascii="Arial Black" w:hAnsi="Arial Black"/>
          <w:color w:val="FFFFFF" w:themeColor="background1"/>
          <w:sz w:val="36"/>
        </w:rPr>
        <w:t xml:space="preserve">Les actes personnels </w:t>
      </w:r>
    </w:p>
    <w:p w:rsidR="001810C6" w:rsidRDefault="005E624C" w:rsidP="008F5436">
      <w:r>
        <w:rPr>
          <w:noProof/>
        </w:rPr>
        <w:drawing>
          <wp:anchor distT="0" distB="0" distL="114300" distR="114300" simplePos="0" relativeHeight="251661312" behindDoc="0" locked="0" layoutInCell="1" allowOverlap="1" wp14:anchorId="064C570A" wp14:editId="39B3DBF9">
            <wp:simplePos x="0" y="0"/>
            <wp:positionH relativeFrom="leftMargin">
              <wp:posOffset>908050</wp:posOffset>
            </wp:positionH>
            <wp:positionV relativeFrom="paragraph">
              <wp:posOffset>359410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436" w:rsidRPr="005E624C" w:rsidRDefault="001810C6" w:rsidP="001810C6">
      <w:pPr>
        <w:pStyle w:val="Titre1"/>
        <w:rPr>
          <w:color w:val="008000"/>
        </w:rPr>
      </w:pPr>
      <w:r w:rsidRPr="005E624C">
        <w:rPr>
          <w:color w:val="008000"/>
        </w:rPr>
        <w:t>Ce que je peux faire seul :</w:t>
      </w:r>
    </w:p>
    <w:p w:rsidR="001E77FC" w:rsidRPr="001E77FC" w:rsidRDefault="001E77FC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 w:rsidRPr="001E77FC">
        <w:rPr>
          <w:rFonts w:cs="Arial"/>
          <w:szCs w:val="28"/>
        </w:rPr>
        <w:t>Je conserve mes droits pour les actes strictement personnels</w:t>
      </w:r>
      <w:r w:rsidR="00B0331F">
        <w:rPr>
          <w:rFonts w:cs="Arial"/>
          <w:szCs w:val="28"/>
        </w:rPr>
        <w:t>.</w:t>
      </w:r>
    </w:p>
    <w:p w:rsidR="001E77FC" w:rsidRPr="001E77FC" w:rsidRDefault="001E77FC" w:rsidP="001E77FC">
      <w:pPr>
        <w:pStyle w:val="Paragraphedeliste"/>
        <w:rPr>
          <w:rFonts w:cs="Arial"/>
          <w:szCs w:val="28"/>
        </w:rPr>
      </w:pPr>
      <w:r w:rsidRPr="001E77FC">
        <w:rPr>
          <w:rFonts w:cs="Arial"/>
          <w:szCs w:val="28"/>
        </w:rPr>
        <w:t>Je conserve par exemple l’autorité parentale</w:t>
      </w:r>
      <w:r w:rsidR="00B0331F">
        <w:rPr>
          <w:rFonts w:cs="Arial"/>
          <w:szCs w:val="28"/>
        </w:rPr>
        <w:t>.</w:t>
      </w:r>
    </w:p>
    <w:p w:rsidR="001E77FC" w:rsidRPr="001E77FC" w:rsidRDefault="00D077B1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 xml:space="preserve">Je peux </w:t>
      </w:r>
      <w:r w:rsidR="001E77FC" w:rsidRPr="001E77FC">
        <w:rPr>
          <w:rFonts w:cs="Arial"/>
          <w:szCs w:val="28"/>
        </w:rPr>
        <w:t>me déplacer où je veux</w:t>
      </w:r>
      <w:r w:rsidR="00B0331F">
        <w:rPr>
          <w:rFonts w:cs="Arial"/>
          <w:szCs w:val="28"/>
        </w:rPr>
        <w:t>.</w:t>
      </w:r>
    </w:p>
    <w:p w:rsidR="001E77FC" w:rsidRPr="001E77FC" w:rsidRDefault="00D077B1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 xml:space="preserve">Je peux </w:t>
      </w:r>
      <w:r w:rsidR="001E77FC" w:rsidRPr="001E77FC">
        <w:rPr>
          <w:rFonts w:cs="Arial"/>
          <w:szCs w:val="28"/>
        </w:rPr>
        <w:t>me déplacer à l’étranger</w:t>
      </w:r>
      <w:r w:rsidR="00B0331F">
        <w:rPr>
          <w:rFonts w:cs="Arial"/>
          <w:szCs w:val="28"/>
        </w:rPr>
        <w:t>.</w:t>
      </w:r>
    </w:p>
    <w:p w:rsidR="001E77FC" w:rsidRPr="001E77FC" w:rsidRDefault="00D077B1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>Je vois</w:t>
      </w:r>
      <w:r w:rsidR="005D2D02">
        <w:rPr>
          <w:rFonts w:cs="Arial"/>
          <w:szCs w:val="28"/>
        </w:rPr>
        <w:t xml:space="preserve"> qui je veux</w:t>
      </w:r>
      <w:r w:rsidR="00B0331F">
        <w:rPr>
          <w:rFonts w:cs="Arial"/>
          <w:szCs w:val="28"/>
        </w:rPr>
        <w:t>.</w:t>
      </w:r>
    </w:p>
    <w:p w:rsidR="001E77FC" w:rsidRPr="001E77FC" w:rsidRDefault="00D077B1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>Je vis où je veux</w:t>
      </w:r>
      <w:r w:rsidR="00B0331F">
        <w:rPr>
          <w:rFonts w:cs="Arial"/>
          <w:szCs w:val="28"/>
        </w:rPr>
        <w:t>.</w:t>
      </w:r>
    </w:p>
    <w:p w:rsidR="001E77FC" w:rsidRPr="001E77FC" w:rsidRDefault="00D077B1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 xml:space="preserve">Je peux </w:t>
      </w:r>
      <w:r w:rsidR="001E77FC" w:rsidRPr="001E77FC">
        <w:rPr>
          <w:rFonts w:cs="Arial"/>
          <w:szCs w:val="28"/>
        </w:rPr>
        <w:t>me marier</w:t>
      </w:r>
      <w:r w:rsidR="00C01FDD">
        <w:rPr>
          <w:rFonts w:cs="Arial"/>
          <w:szCs w:val="28"/>
        </w:rPr>
        <w:t> :</w:t>
      </w:r>
    </w:p>
    <w:p w:rsidR="001E77FC" w:rsidRPr="001E77FC" w:rsidRDefault="00D077B1" w:rsidP="001E77FC">
      <w:pPr>
        <w:pStyle w:val="Paragraphedeliste"/>
        <w:rPr>
          <w:rFonts w:cs="Arial"/>
          <w:szCs w:val="28"/>
        </w:rPr>
      </w:pPr>
      <w:r>
        <w:rPr>
          <w:rFonts w:cs="Arial"/>
          <w:szCs w:val="28"/>
        </w:rPr>
        <w:t>j</w:t>
      </w:r>
      <w:r w:rsidR="001E77FC" w:rsidRPr="001E77FC">
        <w:rPr>
          <w:rFonts w:cs="Arial"/>
          <w:szCs w:val="28"/>
        </w:rPr>
        <w:t xml:space="preserve">’informe mon </w:t>
      </w:r>
      <w:r w:rsidR="00C01FDD">
        <w:rPr>
          <w:rFonts w:cs="Arial"/>
          <w:szCs w:val="28"/>
        </w:rPr>
        <w:t>délégué</w:t>
      </w:r>
      <w:r w:rsidR="00B0331F">
        <w:rPr>
          <w:rFonts w:cs="Arial"/>
          <w:szCs w:val="28"/>
        </w:rPr>
        <w:t>.</w:t>
      </w:r>
    </w:p>
    <w:p w:rsidR="001E77FC" w:rsidRDefault="001E77FC" w:rsidP="008F5436"/>
    <w:p w:rsidR="008F5436" w:rsidRPr="005E624C" w:rsidRDefault="001810C6" w:rsidP="004C5BF5">
      <w:pPr>
        <w:pStyle w:val="Titre1"/>
        <w:rPr>
          <w:color w:val="FFC000"/>
        </w:rPr>
      </w:pPr>
      <w:r w:rsidRPr="005E624C">
        <w:rPr>
          <w:noProof/>
          <w:color w:val="FFC000"/>
          <w:lang w:eastAsia="fr-FR"/>
        </w:rPr>
        <w:drawing>
          <wp:anchor distT="0" distB="0" distL="114300" distR="114300" simplePos="0" relativeHeight="251663360" behindDoc="0" locked="0" layoutInCell="1" allowOverlap="1" wp14:anchorId="70EB187A" wp14:editId="0616E82D">
            <wp:simplePos x="0" y="0"/>
            <wp:positionH relativeFrom="leftMargin">
              <wp:posOffset>873125</wp:posOffset>
            </wp:positionH>
            <wp:positionV relativeFrom="paragraph">
              <wp:posOffset>247812</wp:posOffset>
            </wp:positionV>
            <wp:extent cx="1031240" cy="1079500"/>
            <wp:effectExtent l="38100" t="38100" r="35560" b="44450"/>
            <wp:wrapThrough wrapText="bothSides">
              <wp:wrapPolygon edited="0">
                <wp:start x="-798" y="-762"/>
                <wp:lineTo x="-798" y="22108"/>
                <wp:lineTo x="21946" y="22108"/>
                <wp:lineTo x="21946" y="-762"/>
                <wp:lineTo x="-798" y="-762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79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5E624C">
        <w:rPr>
          <w:color w:val="FFC000"/>
        </w:rPr>
        <w:t xml:space="preserve">Ce que je fais avec </w:t>
      </w:r>
      <w:r w:rsidR="001E77FC">
        <w:rPr>
          <w:color w:val="FFC000"/>
        </w:rPr>
        <w:t xml:space="preserve">l’assistance </w:t>
      </w:r>
      <w:r w:rsidR="000938DF">
        <w:rPr>
          <w:color w:val="FFC000"/>
        </w:rPr>
        <w:br/>
      </w:r>
      <w:r w:rsidR="00846587">
        <w:rPr>
          <w:color w:val="FFC000"/>
        </w:rPr>
        <w:t xml:space="preserve">de </w:t>
      </w:r>
      <w:r w:rsidR="008F5436" w:rsidRPr="005E624C">
        <w:rPr>
          <w:color w:val="FFC000"/>
        </w:rPr>
        <w:t xml:space="preserve">mon délégué : </w:t>
      </w:r>
    </w:p>
    <w:p w:rsidR="001E77FC" w:rsidRDefault="001E77FC" w:rsidP="001E77FC">
      <w:pPr>
        <w:pStyle w:val="Paragraphedeliste"/>
        <w:ind w:left="0"/>
        <w:rPr>
          <w:rFonts w:cs="Arial"/>
          <w:szCs w:val="28"/>
        </w:rPr>
      </w:pPr>
    </w:p>
    <w:p w:rsidR="001E77FC" w:rsidRDefault="001E77FC" w:rsidP="001E77FC">
      <w:pPr>
        <w:pStyle w:val="Paragraphedeliste"/>
        <w:ind w:left="0"/>
        <w:rPr>
          <w:rFonts w:cs="Arial"/>
          <w:szCs w:val="28"/>
        </w:rPr>
      </w:pPr>
      <w:r w:rsidRPr="001E77FC">
        <w:rPr>
          <w:rFonts w:cs="Arial"/>
          <w:szCs w:val="28"/>
        </w:rPr>
        <w:t xml:space="preserve">L’assistance veut dire avec l’accord écrit de mon </w:t>
      </w:r>
      <w:r w:rsidR="00846587">
        <w:rPr>
          <w:rFonts w:cs="Arial"/>
          <w:szCs w:val="28"/>
        </w:rPr>
        <w:t>délégué</w:t>
      </w:r>
    </w:p>
    <w:p w:rsidR="001E77FC" w:rsidRPr="001E77FC" w:rsidRDefault="001E77FC" w:rsidP="001E77FC">
      <w:pPr>
        <w:pStyle w:val="Paragraphedeliste"/>
        <w:ind w:left="0"/>
        <w:rPr>
          <w:rFonts w:cs="Arial"/>
          <w:szCs w:val="28"/>
        </w:rPr>
      </w:pPr>
    </w:p>
    <w:p w:rsidR="001E77FC" w:rsidRDefault="001E77FC" w:rsidP="001E77FC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 w:rsidRPr="001E77FC">
        <w:rPr>
          <w:rFonts w:cs="Arial"/>
          <w:szCs w:val="28"/>
        </w:rPr>
        <w:t>Je peux me pacser</w:t>
      </w:r>
      <w:r w:rsidR="00B0331F">
        <w:rPr>
          <w:rFonts w:cs="Arial"/>
          <w:szCs w:val="28"/>
        </w:rPr>
        <w:t>.</w:t>
      </w:r>
    </w:p>
    <w:p w:rsidR="005D64D3" w:rsidRPr="005D64D3" w:rsidRDefault="005D64D3" w:rsidP="005D64D3">
      <w:pPr>
        <w:rPr>
          <w:rFonts w:cs="Arial"/>
          <w:szCs w:val="28"/>
        </w:rPr>
      </w:pPr>
      <w:r w:rsidRPr="005D64D3">
        <w:rPr>
          <w:rFonts w:cs="Arial"/>
          <w:szCs w:val="28"/>
        </w:rPr>
        <w:t xml:space="preserve">Le Pacs, c’est le Pacte Civil de Solidarité. </w:t>
      </w:r>
    </w:p>
    <w:p w:rsidR="005D64D3" w:rsidRPr="005D64D3" w:rsidRDefault="005D64D3" w:rsidP="005D64D3">
      <w:pPr>
        <w:rPr>
          <w:rFonts w:cs="Arial"/>
          <w:szCs w:val="28"/>
        </w:rPr>
      </w:pPr>
      <w:r w:rsidRPr="005D64D3">
        <w:rPr>
          <w:rFonts w:cs="Arial"/>
          <w:szCs w:val="28"/>
        </w:rPr>
        <w:t xml:space="preserve">C’est un contrat conclu entre deux personnes majeures </w:t>
      </w:r>
    </w:p>
    <w:p w:rsidR="005D64D3" w:rsidRDefault="005D64D3" w:rsidP="005D64D3">
      <w:pPr>
        <w:rPr>
          <w:rFonts w:cs="Arial"/>
          <w:szCs w:val="28"/>
        </w:rPr>
      </w:pPr>
      <w:r w:rsidRPr="005D64D3">
        <w:rPr>
          <w:rFonts w:cs="Arial"/>
          <w:szCs w:val="28"/>
        </w:rPr>
        <w:t>qui vivent ensemble.</w:t>
      </w:r>
    </w:p>
    <w:p w:rsidR="005D64D3" w:rsidRPr="005D64D3" w:rsidRDefault="005D64D3" w:rsidP="005D64D3">
      <w:pPr>
        <w:rPr>
          <w:rFonts w:cs="Arial"/>
          <w:szCs w:val="28"/>
        </w:rPr>
      </w:pPr>
    </w:p>
    <w:p w:rsidR="001E77FC" w:rsidRPr="001E77FC" w:rsidRDefault="00B0331F" w:rsidP="00C81C63">
      <w:pPr>
        <w:pStyle w:val="Paragraphedeliste"/>
        <w:numPr>
          <w:ilvl w:val="0"/>
          <w:numId w:val="4"/>
        </w:numPr>
        <w:rPr>
          <w:rFonts w:cs="Arial"/>
          <w:szCs w:val="28"/>
        </w:rPr>
      </w:pPr>
      <w:r>
        <w:rPr>
          <w:rFonts w:cs="Arial"/>
          <w:szCs w:val="28"/>
        </w:rPr>
        <w:t>Je peux divorcer.</w:t>
      </w:r>
    </w:p>
    <w:p w:rsidR="00D2376C" w:rsidRDefault="00D2376C" w:rsidP="00AD0506"/>
    <w:p w:rsidR="00AD0506" w:rsidRDefault="00D2376C" w:rsidP="00AD0506">
      <w:r>
        <w:rPr>
          <w:rFonts w:ascii="Arial Black" w:hAnsi="Arial Black"/>
          <w:noProof/>
          <w:color w:val="FFFFFF" w:themeColor="background1"/>
          <w:sz w:val="36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-1443004</wp:posOffset>
            </wp:positionH>
            <wp:positionV relativeFrom="paragraph">
              <wp:posOffset>47397</wp:posOffset>
            </wp:positionV>
            <wp:extent cx="1010316" cy="938151"/>
            <wp:effectExtent l="0" t="0" r="0" b="0"/>
            <wp:wrapThrough wrapText="bothSides">
              <wp:wrapPolygon edited="0">
                <wp:start x="2851" y="0"/>
                <wp:lineTo x="1222" y="4387"/>
                <wp:lineTo x="1222" y="19743"/>
                <wp:lineTo x="1629" y="20620"/>
                <wp:lineTo x="18328" y="20620"/>
                <wp:lineTo x="18735" y="19743"/>
                <wp:lineTo x="21179" y="7897"/>
                <wp:lineTo x="15070" y="0"/>
                <wp:lineTo x="2851" y="0"/>
              </wp:wrapPolygon>
            </wp:wrapThrough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ocuments - Copie (6).p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316" cy="938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436" w:rsidRPr="00CC0EE7" w:rsidRDefault="008F5436" w:rsidP="00243B1C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 w:rsidRPr="00CC0EE7">
        <w:rPr>
          <w:rFonts w:ascii="Arial Black" w:hAnsi="Arial Black"/>
          <w:color w:val="FFFFFF" w:themeColor="background1"/>
          <w:sz w:val="36"/>
        </w:rPr>
        <w:t xml:space="preserve">Les démarches administratives </w:t>
      </w:r>
    </w:p>
    <w:p w:rsidR="003B4688" w:rsidRDefault="003B4688" w:rsidP="003B4688"/>
    <w:p w:rsidR="008F5436" w:rsidRPr="00A75B88" w:rsidRDefault="00243B1C" w:rsidP="00243B1C">
      <w:pPr>
        <w:pStyle w:val="Titre1"/>
        <w:rPr>
          <w:color w:val="008000"/>
        </w:rPr>
      </w:pPr>
      <w:r w:rsidRPr="00A75B88">
        <w:rPr>
          <w:noProof/>
          <w:color w:val="008000"/>
          <w:lang w:eastAsia="fr-FR"/>
        </w:rPr>
        <w:drawing>
          <wp:anchor distT="0" distB="0" distL="114300" distR="114300" simplePos="0" relativeHeight="251665408" behindDoc="0" locked="0" layoutInCell="1" allowOverlap="1" wp14:anchorId="501CBFC6" wp14:editId="79F5E578">
            <wp:simplePos x="0" y="0"/>
            <wp:positionH relativeFrom="leftMargin">
              <wp:posOffset>746760</wp:posOffset>
            </wp:positionH>
            <wp:positionV relativeFrom="paragraph">
              <wp:posOffset>203200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A75B88">
        <w:rPr>
          <w:color w:val="008000"/>
        </w:rPr>
        <w:t xml:space="preserve">Ce que je peux faire seul : </w:t>
      </w:r>
    </w:p>
    <w:p w:rsidR="001E77FC" w:rsidRDefault="001E77FC" w:rsidP="001E77FC">
      <w:pPr>
        <w:rPr>
          <w:rFonts w:cs="Arial"/>
          <w:szCs w:val="28"/>
        </w:rPr>
      </w:pPr>
      <w:r>
        <w:rPr>
          <w:rFonts w:cs="Arial"/>
          <w:szCs w:val="28"/>
        </w:rPr>
        <w:t>Je fais seul mes démarches administratives auprès des différents organismes</w:t>
      </w:r>
      <w:r w:rsidR="004B710A">
        <w:rPr>
          <w:rFonts w:cs="Arial"/>
          <w:szCs w:val="28"/>
        </w:rPr>
        <w:t>.</w:t>
      </w:r>
    </w:p>
    <w:p w:rsidR="001E77FC" w:rsidRDefault="001E77FC" w:rsidP="001E77FC">
      <w:pPr>
        <w:rPr>
          <w:rFonts w:cs="Arial"/>
          <w:szCs w:val="28"/>
        </w:rPr>
      </w:pPr>
    </w:p>
    <w:p w:rsidR="001E77FC" w:rsidRDefault="001E77FC" w:rsidP="001E77FC">
      <w:pPr>
        <w:rPr>
          <w:rFonts w:cs="Arial"/>
          <w:szCs w:val="28"/>
        </w:rPr>
      </w:pPr>
      <w:r>
        <w:rPr>
          <w:rFonts w:cs="Arial"/>
          <w:szCs w:val="28"/>
        </w:rPr>
        <w:t>Par exemple :</w:t>
      </w:r>
    </w:p>
    <w:p w:rsidR="001E77FC" w:rsidRDefault="004B710A" w:rsidP="007F327C">
      <w:pPr>
        <w:pStyle w:val="Paragraphedeliste"/>
        <w:numPr>
          <w:ilvl w:val="0"/>
          <w:numId w:val="17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D</w:t>
      </w:r>
      <w:r w:rsidR="001E77FC">
        <w:rPr>
          <w:rFonts w:cs="Arial"/>
          <w:szCs w:val="28"/>
        </w:rPr>
        <w:t>émarches auprès de la Caisse d’Allocation</w:t>
      </w:r>
      <w:r w:rsidR="00EA418D">
        <w:rPr>
          <w:rFonts w:cs="Arial"/>
          <w:szCs w:val="28"/>
        </w:rPr>
        <w:t>s</w:t>
      </w:r>
      <w:r w:rsidR="001E77FC">
        <w:rPr>
          <w:rFonts w:cs="Arial"/>
          <w:szCs w:val="28"/>
        </w:rPr>
        <w:t xml:space="preserve"> Familiale</w:t>
      </w:r>
      <w:r w:rsidR="00EA418D">
        <w:rPr>
          <w:rFonts w:cs="Arial"/>
          <w:szCs w:val="28"/>
        </w:rPr>
        <w:t>s</w:t>
      </w:r>
      <w:r>
        <w:rPr>
          <w:rFonts w:cs="Arial"/>
          <w:szCs w:val="28"/>
        </w:rPr>
        <w:t>.</w:t>
      </w:r>
    </w:p>
    <w:p w:rsidR="001E77FC" w:rsidRDefault="004B710A" w:rsidP="007F327C">
      <w:pPr>
        <w:pStyle w:val="Paragraphedeliste"/>
        <w:numPr>
          <w:ilvl w:val="0"/>
          <w:numId w:val="17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D</w:t>
      </w:r>
      <w:r w:rsidR="001E77FC">
        <w:rPr>
          <w:rFonts w:cs="Arial"/>
          <w:szCs w:val="28"/>
        </w:rPr>
        <w:t>émarches auprès de la Caisse Primaire d’Assurance Maladie</w:t>
      </w:r>
      <w:r>
        <w:rPr>
          <w:rFonts w:cs="Arial"/>
          <w:szCs w:val="28"/>
        </w:rPr>
        <w:t>.</w:t>
      </w:r>
    </w:p>
    <w:p w:rsidR="001E77FC" w:rsidRDefault="004B710A" w:rsidP="007F327C">
      <w:pPr>
        <w:pStyle w:val="Paragraphedeliste"/>
        <w:numPr>
          <w:ilvl w:val="0"/>
          <w:numId w:val="17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M</w:t>
      </w:r>
      <w:r w:rsidR="001E77FC">
        <w:rPr>
          <w:rFonts w:cs="Arial"/>
          <w:szCs w:val="28"/>
        </w:rPr>
        <w:t>a déclaration d’impôts</w:t>
      </w:r>
      <w:r>
        <w:rPr>
          <w:rFonts w:cs="Arial"/>
          <w:szCs w:val="28"/>
        </w:rPr>
        <w:t>.</w:t>
      </w:r>
    </w:p>
    <w:p w:rsidR="001E77FC" w:rsidRDefault="004B710A" w:rsidP="007F327C">
      <w:pPr>
        <w:pStyle w:val="Paragraphedeliste"/>
        <w:numPr>
          <w:ilvl w:val="0"/>
          <w:numId w:val="17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M</w:t>
      </w:r>
      <w:r w:rsidR="001E77FC">
        <w:rPr>
          <w:rFonts w:cs="Arial"/>
          <w:szCs w:val="28"/>
        </w:rPr>
        <w:t>a carte d’identité</w:t>
      </w:r>
      <w:r>
        <w:rPr>
          <w:rFonts w:cs="Arial"/>
          <w:szCs w:val="28"/>
        </w:rPr>
        <w:t>.</w:t>
      </w:r>
    </w:p>
    <w:p w:rsidR="001E77FC" w:rsidRDefault="004B710A" w:rsidP="007F327C">
      <w:pPr>
        <w:pStyle w:val="Paragraphedeliste"/>
        <w:numPr>
          <w:ilvl w:val="0"/>
          <w:numId w:val="17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M</w:t>
      </w:r>
      <w:r w:rsidR="001E77FC">
        <w:rPr>
          <w:rFonts w:cs="Arial"/>
          <w:szCs w:val="28"/>
        </w:rPr>
        <w:t>on passeport</w:t>
      </w:r>
      <w:r>
        <w:rPr>
          <w:rFonts w:cs="Arial"/>
          <w:szCs w:val="28"/>
        </w:rPr>
        <w:t>.</w:t>
      </w:r>
    </w:p>
    <w:p w:rsidR="00D2376C" w:rsidRDefault="00D2376C">
      <w:pPr>
        <w:spacing w:after="160" w:line="259" w:lineRule="auto"/>
      </w:pPr>
      <w:r>
        <w:br w:type="page"/>
      </w:r>
    </w:p>
    <w:p w:rsidR="008F5436" w:rsidRDefault="00E67E6D" w:rsidP="008F5436">
      <w:r>
        <w:rPr>
          <w:rFonts w:ascii="Arial Black" w:hAnsi="Arial Black"/>
          <w:noProof/>
          <w:color w:val="FFFFFF" w:themeColor="background1"/>
          <w:sz w:val="36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-1341120</wp:posOffset>
            </wp:positionH>
            <wp:positionV relativeFrom="paragraph">
              <wp:posOffset>178435</wp:posOffset>
            </wp:positionV>
            <wp:extent cx="877570" cy="877570"/>
            <wp:effectExtent l="0" t="0" r="0" b="0"/>
            <wp:wrapThrough wrapText="bothSides">
              <wp:wrapPolygon edited="0">
                <wp:start x="5627" y="0"/>
                <wp:lineTo x="0" y="938"/>
                <wp:lineTo x="0" y="16411"/>
                <wp:lineTo x="11722" y="21100"/>
                <wp:lineTo x="15004" y="21100"/>
                <wp:lineTo x="17818" y="21100"/>
                <wp:lineTo x="18755" y="21100"/>
                <wp:lineTo x="19224" y="15004"/>
                <wp:lineTo x="21100" y="12660"/>
                <wp:lineTo x="21100" y="3751"/>
                <wp:lineTo x="16411" y="938"/>
                <wp:lineTo x="8440" y="0"/>
                <wp:lineTo x="5627" y="0"/>
              </wp:wrapPolygon>
            </wp:wrapThrough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oger-removebg-preview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436" w:rsidRDefault="008F5436" w:rsidP="008F5436"/>
    <w:p w:rsidR="008F5436" w:rsidRPr="00CC0EE7" w:rsidRDefault="008F5436" w:rsidP="00243B1C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 w:rsidRPr="00CC0EE7">
        <w:rPr>
          <w:rFonts w:ascii="Arial Black" w:hAnsi="Arial Black"/>
          <w:color w:val="FFFFFF" w:themeColor="background1"/>
          <w:sz w:val="36"/>
        </w:rPr>
        <w:t>Logement</w:t>
      </w:r>
    </w:p>
    <w:p w:rsidR="008F5436" w:rsidRPr="005E624C" w:rsidRDefault="00243B1C" w:rsidP="00243B1C">
      <w:pPr>
        <w:pStyle w:val="Titre1"/>
        <w:rPr>
          <w:color w:val="008000"/>
        </w:rPr>
      </w:pPr>
      <w:r w:rsidRPr="005E624C">
        <w:rPr>
          <w:noProof/>
          <w:color w:val="008000"/>
          <w:lang w:eastAsia="fr-FR"/>
        </w:rPr>
        <w:drawing>
          <wp:anchor distT="0" distB="0" distL="114300" distR="114300" simplePos="0" relativeHeight="251669504" behindDoc="0" locked="0" layoutInCell="1" allowOverlap="1" wp14:anchorId="2733D49C" wp14:editId="0A702869">
            <wp:simplePos x="0" y="0"/>
            <wp:positionH relativeFrom="leftMargin">
              <wp:posOffset>687705</wp:posOffset>
            </wp:positionH>
            <wp:positionV relativeFrom="paragraph">
              <wp:posOffset>203200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5E624C">
        <w:rPr>
          <w:color w:val="008000"/>
        </w:rPr>
        <w:t xml:space="preserve">Ce que je peux faire seul : </w:t>
      </w:r>
    </w:p>
    <w:p w:rsidR="008F5436" w:rsidRDefault="00217AB8" w:rsidP="008F5436">
      <w:r>
        <w:t>J</w:t>
      </w:r>
      <w:r w:rsidR="008F5436">
        <w:t xml:space="preserve">e peux choisir mon logement </w:t>
      </w:r>
    </w:p>
    <w:p w:rsidR="008F5436" w:rsidRDefault="008F5436" w:rsidP="008F5436">
      <w:r>
        <w:t>en fonction de mon budget</w:t>
      </w:r>
      <w:r w:rsidR="004B710A">
        <w:t>.</w:t>
      </w:r>
    </w:p>
    <w:p w:rsidR="001E77FC" w:rsidRDefault="001E77FC" w:rsidP="008F5436"/>
    <w:p w:rsidR="008F5436" w:rsidRDefault="008F5436" w:rsidP="008F5436"/>
    <w:p w:rsidR="008F5436" w:rsidRPr="002D0F6F" w:rsidRDefault="005E624C" w:rsidP="00243B1C">
      <w:pPr>
        <w:pStyle w:val="Titre1"/>
        <w:rPr>
          <w:color w:val="FFC000"/>
        </w:rPr>
      </w:pPr>
      <w:r w:rsidRPr="002D0F6F">
        <w:rPr>
          <w:noProof/>
          <w:color w:val="FFC000"/>
          <w:lang w:eastAsia="fr-FR"/>
        </w:rPr>
        <w:drawing>
          <wp:anchor distT="0" distB="0" distL="114300" distR="114300" simplePos="0" relativeHeight="251676672" behindDoc="0" locked="0" layoutInCell="1" allowOverlap="1" wp14:anchorId="5CC23A5D" wp14:editId="2245F10F">
            <wp:simplePos x="0" y="0"/>
            <wp:positionH relativeFrom="leftMargin">
              <wp:posOffset>747741</wp:posOffset>
            </wp:positionH>
            <wp:positionV relativeFrom="paragraph">
              <wp:posOffset>49118</wp:posOffset>
            </wp:positionV>
            <wp:extent cx="1031240" cy="1079500"/>
            <wp:effectExtent l="38100" t="38100" r="35560" b="44450"/>
            <wp:wrapThrough wrapText="bothSides">
              <wp:wrapPolygon edited="0">
                <wp:start x="-798" y="-762"/>
                <wp:lineTo x="-798" y="22108"/>
                <wp:lineTo x="21946" y="22108"/>
                <wp:lineTo x="21946" y="-762"/>
                <wp:lineTo x="-798" y="-762"/>
              </wp:wrapPolygon>
            </wp:wrapThrough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79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2D0F6F">
        <w:rPr>
          <w:color w:val="FFC000"/>
        </w:rPr>
        <w:t xml:space="preserve">Ce que je fais avec </w:t>
      </w:r>
      <w:r w:rsidR="00233DB1">
        <w:rPr>
          <w:color w:val="FFC000"/>
        </w:rPr>
        <w:t>l’assistance de mon</w:t>
      </w:r>
      <w:r w:rsidR="008F5436" w:rsidRPr="002D0F6F">
        <w:rPr>
          <w:color w:val="FFC000"/>
        </w:rPr>
        <w:t xml:space="preserve"> délégué : </w:t>
      </w:r>
    </w:p>
    <w:p w:rsidR="001E77FC" w:rsidRDefault="00542ED3" w:rsidP="001E77FC">
      <w:pPr>
        <w:rPr>
          <w:rFonts w:cs="Arial"/>
          <w:szCs w:val="28"/>
        </w:rPr>
      </w:pPr>
      <w:r>
        <w:rPr>
          <w:rFonts w:cs="Arial"/>
          <w:szCs w:val="28"/>
        </w:rPr>
        <w:t>Si je veux</w:t>
      </w:r>
      <w:r w:rsidR="001E77FC">
        <w:rPr>
          <w:rFonts w:cs="Arial"/>
          <w:szCs w:val="28"/>
        </w:rPr>
        <w:t xml:space="preserve"> acheter un logement</w:t>
      </w:r>
      <w:r w:rsidR="00B0331F">
        <w:rPr>
          <w:rFonts w:cs="Arial"/>
          <w:szCs w:val="28"/>
        </w:rPr>
        <w:t>.</w:t>
      </w:r>
    </w:p>
    <w:p w:rsidR="00E757FA" w:rsidRDefault="00E757FA" w:rsidP="00243B1C">
      <w:pPr>
        <w:pStyle w:val="Paragraphedeliste"/>
      </w:pPr>
    </w:p>
    <w:p w:rsidR="00542ED3" w:rsidRDefault="00542ED3" w:rsidP="00243B1C">
      <w:pPr>
        <w:pStyle w:val="Paragraphedeliste"/>
      </w:pPr>
    </w:p>
    <w:p w:rsidR="008F5436" w:rsidRPr="002D0F6F" w:rsidRDefault="00243B1C" w:rsidP="00243B1C">
      <w:pPr>
        <w:pStyle w:val="Titre1"/>
        <w:rPr>
          <w:color w:val="FF3300"/>
        </w:rPr>
      </w:pPr>
      <w:r w:rsidRPr="002D0F6F">
        <w:rPr>
          <w:noProof/>
          <w:color w:val="FF3300"/>
          <w:lang w:eastAsia="fr-FR"/>
        </w:rPr>
        <w:drawing>
          <wp:anchor distT="0" distB="0" distL="114300" distR="114300" simplePos="0" relativeHeight="251671552" behindDoc="0" locked="0" layoutInCell="1" allowOverlap="1" wp14:anchorId="761251E3" wp14:editId="37DC5B57">
            <wp:simplePos x="0" y="0"/>
            <wp:positionH relativeFrom="leftMargin">
              <wp:posOffset>699135</wp:posOffset>
            </wp:positionH>
            <wp:positionV relativeFrom="paragraph">
              <wp:posOffset>224155</wp:posOffset>
            </wp:positionV>
            <wp:extent cx="1105535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215" y="21346"/>
                <wp:lineTo x="21215" y="0"/>
                <wp:lineTo x="0" y="0"/>
              </wp:wrapPolygon>
            </wp:wrapThrough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2D0F6F">
        <w:rPr>
          <w:color w:val="FF3300"/>
        </w:rPr>
        <w:t xml:space="preserve">Ce que mon délégué demande au juge : </w:t>
      </w:r>
    </w:p>
    <w:p w:rsidR="00542ED3" w:rsidRDefault="007F327C" w:rsidP="00542ED3">
      <w:pPr>
        <w:pStyle w:val="Paragraphedeliste"/>
        <w:numPr>
          <w:ilvl w:val="0"/>
          <w:numId w:val="15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 xml:space="preserve">L’accord pour arrêter </w:t>
      </w:r>
      <w:r w:rsidR="00542ED3">
        <w:rPr>
          <w:rFonts w:cs="Arial"/>
          <w:szCs w:val="28"/>
        </w:rPr>
        <w:t>le bail</w:t>
      </w:r>
      <w:r>
        <w:rPr>
          <w:rFonts w:cs="Arial"/>
          <w:szCs w:val="28"/>
        </w:rPr>
        <w:t xml:space="preserve"> de mon logement</w:t>
      </w:r>
      <w:r w:rsidR="004B710A">
        <w:rPr>
          <w:rFonts w:cs="Arial"/>
          <w:szCs w:val="28"/>
        </w:rPr>
        <w:t>.</w:t>
      </w:r>
      <w:r>
        <w:rPr>
          <w:rFonts w:cs="Arial"/>
          <w:szCs w:val="28"/>
        </w:rPr>
        <w:br/>
        <w:t xml:space="preserve">Le bail c’est le contrat de location. </w:t>
      </w:r>
    </w:p>
    <w:p w:rsidR="00542ED3" w:rsidRDefault="00F51657" w:rsidP="00542ED3">
      <w:pPr>
        <w:pStyle w:val="Paragraphedeliste"/>
        <w:numPr>
          <w:ilvl w:val="0"/>
          <w:numId w:val="15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L’accord s</w:t>
      </w:r>
      <w:r w:rsidR="00542ED3">
        <w:rPr>
          <w:rFonts w:cs="Arial"/>
          <w:szCs w:val="28"/>
        </w:rPr>
        <w:t>i je veux mettre mon logement en location</w:t>
      </w:r>
      <w:r w:rsidR="004B710A">
        <w:rPr>
          <w:rFonts w:cs="Arial"/>
          <w:szCs w:val="28"/>
        </w:rPr>
        <w:t>.</w:t>
      </w:r>
    </w:p>
    <w:p w:rsidR="00542ED3" w:rsidRDefault="00F51657" w:rsidP="00542ED3">
      <w:pPr>
        <w:pStyle w:val="Paragraphedeliste"/>
        <w:numPr>
          <w:ilvl w:val="0"/>
          <w:numId w:val="15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L’accord s</w:t>
      </w:r>
      <w:r w:rsidR="00542ED3">
        <w:rPr>
          <w:rFonts w:cs="Arial"/>
          <w:szCs w:val="28"/>
        </w:rPr>
        <w:t>i je veux vendre mon logement</w:t>
      </w:r>
      <w:r w:rsidR="004B710A">
        <w:rPr>
          <w:rFonts w:cs="Arial"/>
          <w:szCs w:val="28"/>
        </w:rPr>
        <w:t>.</w:t>
      </w:r>
    </w:p>
    <w:p w:rsidR="008F5436" w:rsidRDefault="008F5436" w:rsidP="00D2376C">
      <w:pPr>
        <w:spacing w:after="160" w:line="259" w:lineRule="auto"/>
      </w:pPr>
    </w:p>
    <w:p w:rsidR="00F51657" w:rsidRDefault="00F51657">
      <w:pPr>
        <w:spacing w:after="160" w:line="259" w:lineRule="auto"/>
      </w:pPr>
      <w:r>
        <w:br w:type="page"/>
      </w:r>
    </w:p>
    <w:p w:rsidR="00F51657" w:rsidRDefault="00F51657" w:rsidP="00D2376C">
      <w:pPr>
        <w:spacing w:after="160" w:line="259" w:lineRule="auto"/>
      </w:pPr>
    </w:p>
    <w:p w:rsidR="008F5436" w:rsidRPr="00CC0EE7" w:rsidRDefault="00D2376C" w:rsidP="006D65D0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-1320999</wp:posOffset>
            </wp:positionH>
            <wp:positionV relativeFrom="paragraph">
              <wp:posOffset>-480354</wp:posOffset>
            </wp:positionV>
            <wp:extent cx="866775" cy="866775"/>
            <wp:effectExtent l="0" t="0" r="9525" b="9525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oins-de-sante-removebg-preview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CC0EE7">
        <w:rPr>
          <w:rFonts w:ascii="Arial Black" w:hAnsi="Arial Black"/>
          <w:color w:val="FFFFFF" w:themeColor="background1"/>
          <w:sz w:val="36"/>
        </w:rPr>
        <w:t xml:space="preserve">La santé </w:t>
      </w:r>
    </w:p>
    <w:p w:rsidR="008F5436" w:rsidRDefault="008F5436" w:rsidP="008F5436"/>
    <w:p w:rsidR="008F5436" w:rsidRPr="00FD1413" w:rsidRDefault="005E624C" w:rsidP="005E624C">
      <w:pPr>
        <w:pStyle w:val="Titre1"/>
        <w:rPr>
          <w:color w:val="008000"/>
        </w:rPr>
      </w:pPr>
      <w:r w:rsidRPr="00FD1413">
        <w:rPr>
          <w:noProof/>
          <w:color w:val="008000"/>
          <w:lang w:eastAsia="fr-FR"/>
        </w:rPr>
        <w:drawing>
          <wp:anchor distT="0" distB="0" distL="114300" distR="114300" simplePos="0" relativeHeight="251678720" behindDoc="0" locked="0" layoutInCell="1" allowOverlap="1" wp14:anchorId="7E108ACC" wp14:editId="5BA99EA9">
            <wp:simplePos x="0" y="0"/>
            <wp:positionH relativeFrom="leftMargin">
              <wp:posOffset>794855</wp:posOffset>
            </wp:positionH>
            <wp:positionV relativeFrom="paragraph">
              <wp:posOffset>203612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FD1413">
        <w:rPr>
          <w:color w:val="008000"/>
        </w:rPr>
        <w:t xml:space="preserve">Ce que je peux faire seul : </w:t>
      </w:r>
    </w:p>
    <w:p w:rsidR="00542ED3" w:rsidRPr="00F51657" w:rsidRDefault="00542ED3" w:rsidP="00F51657">
      <w:pPr>
        <w:pStyle w:val="Paragraphedeliste"/>
        <w:numPr>
          <w:ilvl w:val="0"/>
          <w:numId w:val="18"/>
        </w:numPr>
        <w:rPr>
          <w:rFonts w:cs="Arial"/>
          <w:szCs w:val="28"/>
        </w:rPr>
      </w:pPr>
      <w:r w:rsidRPr="00F51657">
        <w:rPr>
          <w:rFonts w:cs="Arial"/>
          <w:szCs w:val="28"/>
        </w:rPr>
        <w:t>Je gère seul les actes liés à ma santé</w:t>
      </w:r>
      <w:r w:rsidR="004B710A" w:rsidRPr="00F51657">
        <w:rPr>
          <w:rFonts w:cs="Arial"/>
          <w:szCs w:val="28"/>
        </w:rPr>
        <w:t>.</w:t>
      </w:r>
    </w:p>
    <w:p w:rsidR="00F51657" w:rsidRDefault="00542ED3" w:rsidP="00FA0122">
      <w:pPr>
        <w:pStyle w:val="Paragraphedeliste"/>
        <w:numPr>
          <w:ilvl w:val="0"/>
          <w:numId w:val="18"/>
        </w:numPr>
      </w:pPr>
      <w:r w:rsidRPr="00F51657">
        <w:rPr>
          <w:rFonts w:cs="Arial"/>
          <w:szCs w:val="28"/>
        </w:rPr>
        <w:t>Je peux désigner une personne de confiance</w:t>
      </w:r>
      <w:r w:rsidR="004B710A" w:rsidRPr="00F51657">
        <w:rPr>
          <w:rFonts w:cs="Arial"/>
          <w:szCs w:val="28"/>
        </w:rPr>
        <w:t>.</w:t>
      </w:r>
      <w:r w:rsidR="00F51657" w:rsidRPr="00F51657">
        <w:rPr>
          <w:rFonts w:cs="Arial"/>
          <w:szCs w:val="28"/>
        </w:rPr>
        <w:br/>
      </w:r>
      <w:r w:rsidR="00F51657">
        <w:t>Cette personne pourra choisir à ma place</w:t>
      </w:r>
      <w:r w:rsidR="00F51657">
        <w:br/>
        <w:t xml:space="preserve">si je n’en suis pas capable. </w:t>
      </w:r>
    </w:p>
    <w:p w:rsidR="008F5436" w:rsidRDefault="008F5436" w:rsidP="008F5436"/>
    <w:p w:rsidR="00542ED3" w:rsidRDefault="00542ED3" w:rsidP="008F5436"/>
    <w:p w:rsidR="000938DF" w:rsidRDefault="000938DF">
      <w:pPr>
        <w:spacing w:after="160" w:line="259" w:lineRule="auto"/>
      </w:pPr>
      <w:r>
        <w:br w:type="page"/>
      </w:r>
    </w:p>
    <w:p w:rsidR="00217AB8" w:rsidRDefault="00217AB8" w:rsidP="008F5436"/>
    <w:p w:rsidR="008F5436" w:rsidRPr="00CC0EE7" w:rsidRDefault="00D2376C" w:rsidP="005E624C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-1341150</wp:posOffset>
            </wp:positionH>
            <wp:positionV relativeFrom="paragraph">
              <wp:posOffset>-463701</wp:posOffset>
            </wp:positionV>
            <wp:extent cx="852805" cy="852805"/>
            <wp:effectExtent l="76200" t="19050" r="80645" b="61595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rgen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54663">
                      <a:off x="0" y="0"/>
                      <a:ext cx="85280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CC0EE7">
        <w:rPr>
          <w:rFonts w:ascii="Arial Black" w:hAnsi="Arial Black"/>
          <w:color w:val="FFFFFF" w:themeColor="background1"/>
          <w:sz w:val="36"/>
        </w:rPr>
        <w:t xml:space="preserve">Banque et argent </w:t>
      </w:r>
    </w:p>
    <w:p w:rsidR="008F5436" w:rsidRPr="005E624C" w:rsidRDefault="005E624C" w:rsidP="005E624C">
      <w:pPr>
        <w:pStyle w:val="Titre1"/>
        <w:rPr>
          <w:color w:val="008000"/>
        </w:rPr>
      </w:pPr>
      <w:r w:rsidRPr="005E624C">
        <w:rPr>
          <w:noProof/>
          <w:color w:val="008000"/>
          <w:lang w:eastAsia="fr-FR"/>
        </w:rPr>
        <w:drawing>
          <wp:anchor distT="0" distB="0" distL="114300" distR="114300" simplePos="0" relativeHeight="251682816" behindDoc="0" locked="0" layoutInCell="1" allowOverlap="1" wp14:anchorId="611405B3" wp14:editId="582BA008">
            <wp:simplePos x="0" y="0"/>
            <wp:positionH relativeFrom="leftMargin">
              <wp:posOffset>663979</wp:posOffset>
            </wp:positionH>
            <wp:positionV relativeFrom="paragraph">
              <wp:posOffset>227173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5E624C">
        <w:rPr>
          <w:color w:val="008000"/>
        </w:rPr>
        <w:t xml:space="preserve">Ce que je peux faire seul : </w:t>
      </w:r>
    </w:p>
    <w:p w:rsidR="00542ED3" w:rsidRDefault="00542ED3" w:rsidP="00542ED3">
      <w:pPr>
        <w:rPr>
          <w:rFonts w:cs="Arial"/>
          <w:szCs w:val="28"/>
        </w:rPr>
      </w:pPr>
      <w:r>
        <w:rPr>
          <w:rFonts w:cs="Arial"/>
          <w:szCs w:val="28"/>
        </w:rPr>
        <w:t>Je gère mes comptes courants seul</w:t>
      </w:r>
      <w:r w:rsidR="00B0331F">
        <w:rPr>
          <w:rFonts w:cs="Arial"/>
          <w:szCs w:val="28"/>
        </w:rPr>
        <w:t>.</w:t>
      </w:r>
    </w:p>
    <w:p w:rsidR="00542ED3" w:rsidRDefault="00542ED3" w:rsidP="008F5436"/>
    <w:p w:rsidR="00542ED3" w:rsidRDefault="00542ED3" w:rsidP="008F5436"/>
    <w:p w:rsidR="008F5436" w:rsidRPr="002D0F6F" w:rsidRDefault="005E624C" w:rsidP="005E624C">
      <w:pPr>
        <w:pStyle w:val="Titre1"/>
        <w:rPr>
          <w:color w:val="FFC000"/>
        </w:rPr>
      </w:pPr>
      <w:r w:rsidRPr="002D0F6F">
        <w:rPr>
          <w:noProof/>
          <w:color w:val="FFC000"/>
          <w:lang w:eastAsia="fr-FR"/>
        </w:rPr>
        <w:drawing>
          <wp:anchor distT="0" distB="0" distL="114300" distR="114300" simplePos="0" relativeHeight="251686912" behindDoc="0" locked="0" layoutInCell="1" allowOverlap="1" wp14:anchorId="2AA4D2DD" wp14:editId="103A2FB2">
            <wp:simplePos x="0" y="0"/>
            <wp:positionH relativeFrom="leftMargin">
              <wp:posOffset>643024</wp:posOffset>
            </wp:positionH>
            <wp:positionV relativeFrom="paragraph">
              <wp:posOffset>289577</wp:posOffset>
            </wp:positionV>
            <wp:extent cx="1031240" cy="1079500"/>
            <wp:effectExtent l="38100" t="38100" r="35560" b="44450"/>
            <wp:wrapThrough wrapText="bothSides">
              <wp:wrapPolygon edited="0">
                <wp:start x="-798" y="-762"/>
                <wp:lineTo x="-798" y="22108"/>
                <wp:lineTo x="21946" y="22108"/>
                <wp:lineTo x="21946" y="-762"/>
                <wp:lineTo x="-798" y="-762"/>
              </wp:wrapPolygon>
            </wp:wrapThrough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79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2D0F6F">
        <w:rPr>
          <w:color w:val="FFC000"/>
        </w:rPr>
        <w:t xml:space="preserve">Ce que je fais avec </w:t>
      </w:r>
      <w:r w:rsidR="00233DB1">
        <w:rPr>
          <w:color w:val="FFC000"/>
        </w:rPr>
        <w:t xml:space="preserve">l’assistance </w:t>
      </w:r>
      <w:r w:rsidR="00233DB1">
        <w:rPr>
          <w:color w:val="FFC000"/>
        </w:rPr>
        <w:br/>
        <w:t xml:space="preserve">de </w:t>
      </w:r>
      <w:r w:rsidR="008F5436" w:rsidRPr="002D0F6F">
        <w:rPr>
          <w:color w:val="FFC000"/>
        </w:rPr>
        <w:t xml:space="preserve">mon délégué : </w:t>
      </w:r>
    </w:p>
    <w:p w:rsidR="00542ED3" w:rsidRDefault="00542ED3" w:rsidP="00542ED3">
      <w:pPr>
        <w:pStyle w:val="Paragraphedeliste"/>
        <w:numPr>
          <w:ilvl w:val="0"/>
          <w:numId w:val="16"/>
        </w:numPr>
        <w:rPr>
          <w:rFonts w:cs="Arial"/>
          <w:szCs w:val="28"/>
        </w:rPr>
      </w:pPr>
      <w:r w:rsidRPr="00542ED3">
        <w:rPr>
          <w:rFonts w:cs="Arial"/>
          <w:szCs w:val="28"/>
        </w:rPr>
        <w:t>Prélever des fonds d’épargne et de mes comptes de placement</w:t>
      </w:r>
      <w:r w:rsidR="00B0331F">
        <w:rPr>
          <w:rFonts w:cs="Arial"/>
          <w:szCs w:val="28"/>
        </w:rPr>
        <w:t>.</w:t>
      </w:r>
    </w:p>
    <w:p w:rsidR="00B0331F" w:rsidRDefault="00542ED3" w:rsidP="00716E1B">
      <w:pPr>
        <w:pStyle w:val="Paragraphedeliste"/>
        <w:numPr>
          <w:ilvl w:val="0"/>
          <w:numId w:val="16"/>
        </w:numPr>
        <w:rPr>
          <w:rFonts w:cs="Arial"/>
          <w:szCs w:val="28"/>
        </w:rPr>
      </w:pPr>
      <w:r w:rsidRPr="00B0331F">
        <w:rPr>
          <w:rFonts w:cs="Arial"/>
          <w:szCs w:val="28"/>
        </w:rPr>
        <w:t>Ouvrir un compte de placement</w:t>
      </w:r>
      <w:r w:rsidR="00B0331F">
        <w:rPr>
          <w:rFonts w:cs="Arial"/>
          <w:szCs w:val="28"/>
        </w:rPr>
        <w:t>.</w:t>
      </w:r>
    </w:p>
    <w:p w:rsidR="00542ED3" w:rsidRPr="00B0331F" w:rsidRDefault="00B0331F" w:rsidP="00716E1B">
      <w:pPr>
        <w:pStyle w:val="Paragraphedeliste"/>
        <w:numPr>
          <w:ilvl w:val="0"/>
          <w:numId w:val="16"/>
        </w:numPr>
        <w:rPr>
          <w:rFonts w:cs="Arial"/>
          <w:szCs w:val="28"/>
        </w:rPr>
      </w:pPr>
      <w:r>
        <w:rPr>
          <w:rFonts w:cs="Arial"/>
          <w:szCs w:val="28"/>
        </w:rPr>
        <w:t>Faire une donation.</w:t>
      </w:r>
    </w:p>
    <w:p w:rsidR="00542ED3" w:rsidRDefault="00542ED3" w:rsidP="00D7485E">
      <w:pPr>
        <w:pStyle w:val="Paragraphedeliste"/>
        <w:numPr>
          <w:ilvl w:val="0"/>
          <w:numId w:val="16"/>
        </w:numPr>
        <w:rPr>
          <w:rFonts w:cs="Arial"/>
          <w:szCs w:val="28"/>
        </w:rPr>
      </w:pPr>
      <w:r w:rsidRPr="00542ED3">
        <w:rPr>
          <w:rFonts w:cs="Arial"/>
          <w:szCs w:val="28"/>
        </w:rPr>
        <w:t>Acc</w:t>
      </w:r>
      <w:r w:rsidR="00AE5FCD">
        <w:rPr>
          <w:rFonts w:cs="Arial"/>
          <w:szCs w:val="28"/>
        </w:rPr>
        <w:t>epter ou refuser un héritage</w:t>
      </w:r>
      <w:r w:rsidR="00B0331F">
        <w:rPr>
          <w:rFonts w:cs="Arial"/>
          <w:szCs w:val="28"/>
        </w:rPr>
        <w:t>.</w:t>
      </w:r>
    </w:p>
    <w:p w:rsidR="00542ED3" w:rsidRDefault="00542ED3" w:rsidP="00542ED3">
      <w:pPr>
        <w:pStyle w:val="Paragraphedeliste"/>
        <w:numPr>
          <w:ilvl w:val="0"/>
          <w:numId w:val="16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>O</w:t>
      </w:r>
      <w:r w:rsidRPr="00152557">
        <w:rPr>
          <w:rFonts w:cs="Arial"/>
          <w:szCs w:val="28"/>
        </w:rPr>
        <w:t>btenir une carte de paiement</w:t>
      </w:r>
      <w:r w:rsidR="00B0331F">
        <w:rPr>
          <w:rFonts w:cs="Arial"/>
          <w:szCs w:val="28"/>
        </w:rPr>
        <w:t>.</w:t>
      </w:r>
    </w:p>
    <w:p w:rsidR="00542ED3" w:rsidRPr="00AE5FCD" w:rsidRDefault="00542ED3" w:rsidP="00AE5FCD">
      <w:pPr>
        <w:pStyle w:val="Paragraphedeliste"/>
        <w:numPr>
          <w:ilvl w:val="0"/>
          <w:numId w:val="16"/>
        </w:numPr>
        <w:spacing w:after="160"/>
        <w:rPr>
          <w:rFonts w:cs="Arial"/>
          <w:szCs w:val="28"/>
        </w:rPr>
      </w:pPr>
      <w:r>
        <w:rPr>
          <w:rFonts w:cs="Arial"/>
          <w:szCs w:val="28"/>
        </w:rPr>
        <w:t xml:space="preserve">Fermer un compte courant ou de placement </w:t>
      </w:r>
      <w:r w:rsidR="00AE5FCD">
        <w:rPr>
          <w:rFonts w:cs="Arial"/>
          <w:szCs w:val="28"/>
        </w:rPr>
        <w:br/>
      </w:r>
      <w:r w:rsidRPr="00AE5FCD">
        <w:rPr>
          <w:rFonts w:cs="Arial"/>
          <w:szCs w:val="28"/>
        </w:rPr>
        <w:t>pendant la mesure de protection</w:t>
      </w:r>
      <w:r w:rsidR="00B0331F" w:rsidRPr="00AE5FCD">
        <w:rPr>
          <w:rFonts w:cs="Arial"/>
          <w:szCs w:val="28"/>
        </w:rPr>
        <w:t>.</w:t>
      </w:r>
    </w:p>
    <w:p w:rsidR="00542ED3" w:rsidRPr="00542ED3" w:rsidRDefault="00542ED3" w:rsidP="00542ED3">
      <w:pPr>
        <w:pStyle w:val="Paragraphedeliste"/>
        <w:rPr>
          <w:rFonts w:cs="Arial"/>
          <w:szCs w:val="28"/>
        </w:rPr>
      </w:pPr>
    </w:p>
    <w:p w:rsidR="008F5436" w:rsidRDefault="008F5436" w:rsidP="008F5436"/>
    <w:p w:rsidR="008F5436" w:rsidRPr="002D0F6F" w:rsidRDefault="005E624C" w:rsidP="005E624C">
      <w:pPr>
        <w:pStyle w:val="Titre1"/>
        <w:rPr>
          <w:color w:val="FF3300"/>
        </w:rPr>
      </w:pPr>
      <w:r w:rsidRPr="002D0F6F">
        <w:rPr>
          <w:noProof/>
          <w:color w:val="FF3300"/>
          <w:lang w:eastAsia="fr-FR"/>
        </w:rPr>
        <w:drawing>
          <wp:anchor distT="0" distB="0" distL="114300" distR="114300" simplePos="0" relativeHeight="251693056" behindDoc="0" locked="0" layoutInCell="1" allowOverlap="1" wp14:anchorId="615D62A9" wp14:editId="569ED29F">
            <wp:simplePos x="0" y="0"/>
            <wp:positionH relativeFrom="leftMargin">
              <wp:posOffset>628353</wp:posOffset>
            </wp:positionH>
            <wp:positionV relativeFrom="paragraph">
              <wp:posOffset>3175</wp:posOffset>
            </wp:positionV>
            <wp:extent cx="1105535" cy="1079500"/>
            <wp:effectExtent l="0" t="0" r="0" b="6350"/>
            <wp:wrapThrough wrapText="bothSides">
              <wp:wrapPolygon edited="0">
                <wp:start x="0" y="0"/>
                <wp:lineTo x="0" y="21346"/>
                <wp:lineTo x="21215" y="21346"/>
                <wp:lineTo x="21215" y="0"/>
                <wp:lineTo x="0" y="0"/>
              </wp:wrapPolygon>
            </wp:wrapThrough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2D0F6F">
        <w:rPr>
          <w:color w:val="FF3300"/>
        </w:rPr>
        <w:t xml:space="preserve">Mon </w:t>
      </w:r>
      <w:r w:rsidR="004B710A">
        <w:rPr>
          <w:color w:val="FF3300"/>
        </w:rPr>
        <w:t>délégué</w:t>
      </w:r>
      <w:r w:rsidR="008F5436" w:rsidRPr="002D0F6F">
        <w:rPr>
          <w:color w:val="FF3300"/>
        </w:rPr>
        <w:t xml:space="preserve"> demande au juge pour : </w:t>
      </w:r>
    </w:p>
    <w:p w:rsidR="008F5436" w:rsidRDefault="00814451" w:rsidP="002D0F6F">
      <w:pPr>
        <w:pStyle w:val="Paragraphedeliste"/>
        <w:numPr>
          <w:ilvl w:val="0"/>
          <w:numId w:val="11"/>
        </w:numPr>
      </w:pPr>
      <w:r>
        <w:t>L’accord pour o</w:t>
      </w:r>
      <w:r w:rsidR="008F5436">
        <w:t>uvrir un compte</w:t>
      </w:r>
      <w:r w:rsidR="00542ED3">
        <w:t xml:space="preserve"> dans une autre </w:t>
      </w:r>
      <w:r w:rsidR="004B710A">
        <w:t>banque.</w:t>
      </w:r>
    </w:p>
    <w:p w:rsidR="00542ED3" w:rsidRPr="00542ED3" w:rsidRDefault="00814451" w:rsidP="00542ED3">
      <w:pPr>
        <w:pStyle w:val="Paragraphedeliste"/>
        <w:numPr>
          <w:ilvl w:val="0"/>
          <w:numId w:val="11"/>
        </w:numPr>
      </w:pPr>
      <w:r>
        <w:rPr>
          <w:rFonts w:cs="Arial"/>
          <w:szCs w:val="28"/>
        </w:rPr>
        <w:t>L’accord pour f</w:t>
      </w:r>
      <w:r w:rsidR="00542ED3" w:rsidRPr="00542ED3">
        <w:rPr>
          <w:rFonts w:cs="Arial"/>
          <w:szCs w:val="28"/>
        </w:rPr>
        <w:t>ermer un compte courant ou compte de placement ouvert avant la mesure de protection</w:t>
      </w:r>
      <w:r w:rsidR="004B710A">
        <w:rPr>
          <w:rFonts w:cs="Arial"/>
          <w:szCs w:val="28"/>
        </w:rPr>
        <w:t>.</w:t>
      </w:r>
    </w:p>
    <w:p w:rsidR="008F5436" w:rsidRDefault="008F5436" w:rsidP="008F5436"/>
    <w:p w:rsidR="00AD0506" w:rsidRDefault="00AD0506" w:rsidP="008F5436"/>
    <w:p w:rsidR="00217AB8" w:rsidRDefault="00217AB8" w:rsidP="008F5436"/>
    <w:p w:rsidR="008F5436" w:rsidRPr="00CC0EE7" w:rsidRDefault="00D2376C" w:rsidP="005E624C">
      <w:pPr>
        <w:pBdr>
          <w:top w:val="single" w:sz="12" w:space="1" w:color="963CBD"/>
          <w:left w:val="single" w:sz="12" w:space="4" w:color="963CBD"/>
          <w:bottom w:val="single" w:sz="12" w:space="1" w:color="963CBD"/>
          <w:right w:val="single" w:sz="12" w:space="4" w:color="963CBD"/>
        </w:pBdr>
        <w:shd w:val="clear" w:color="auto" w:fill="001A73"/>
        <w:ind w:left="-3402" w:right="-851" w:firstLine="3402"/>
        <w:rPr>
          <w:rFonts w:ascii="Arial Black" w:hAnsi="Arial Black"/>
          <w:color w:val="FFFFFF" w:themeColor="background1"/>
          <w:sz w:val="36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-1369070</wp:posOffset>
            </wp:positionH>
            <wp:positionV relativeFrom="paragraph">
              <wp:posOffset>-477672</wp:posOffset>
            </wp:positionV>
            <wp:extent cx="854710" cy="854710"/>
            <wp:effectExtent l="0" t="0" r="2540" b="254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justic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CC0EE7">
        <w:rPr>
          <w:rFonts w:ascii="Arial Black" w:hAnsi="Arial Black"/>
          <w:color w:val="FFFFFF" w:themeColor="background1"/>
          <w:sz w:val="36"/>
        </w:rPr>
        <w:t xml:space="preserve">Démarches juridiques </w:t>
      </w:r>
    </w:p>
    <w:p w:rsidR="008F5436" w:rsidRDefault="008F5436" w:rsidP="008F5436"/>
    <w:p w:rsidR="008F5436" w:rsidRPr="005E624C" w:rsidRDefault="005E624C" w:rsidP="005E624C">
      <w:pPr>
        <w:pStyle w:val="Titre1"/>
        <w:rPr>
          <w:color w:val="008000"/>
        </w:rPr>
      </w:pPr>
      <w:r w:rsidRPr="005E624C">
        <w:rPr>
          <w:noProof/>
          <w:color w:val="008000"/>
          <w:lang w:eastAsia="fr-FR"/>
        </w:rPr>
        <w:drawing>
          <wp:anchor distT="0" distB="0" distL="114300" distR="114300" simplePos="0" relativeHeight="251684864" behindDoc="0" locked="0" layoutInCell="1" allowOverlap="1" wp14:anchorId="611405B3" wp14:editId="582BA008">
            <wp:simplePos x="0" y="0"/>
            <wp:positionH relativeFrom="leftMargin">
              <wp:posOffset>568977</wp:posOffset>
            </wp:positionH>
            <wp:positionV relativeFrom="paragraph">
              <wp:posOffset>242076</wp:posOffset>
            </wp:positionV>
            <wp:extent cx="1010285" cy="1079500"/>
            <wp:effectExtent l="38100" t="38100" r="37465" b="44450"/>
            <wp:wrapThrough wrapText="bothSides">
              <wp:wrapPolygon edited="0">
                <wp:start x="-815" y="-762"/>
                <wp:lineTo x="-815" y="22108"/>
                <wp:lineTo x="21994" y="22108"/>
                <wp:lineTo x="21994" y="-762"/>
                <wp:lineTo x="-815" y="-762"/>
              </wp:wrapPolygon>
            </wp:wrapThrough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795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36" w:rsidRPr="005E624C">
        <w:rPr>
          <w:color w:val="008000"/>
        </w:rPr>
        <w:t xml:space="preserve">Ce que je peux faire seul : </w:t>
      </w:r>
    </w:p>
    <w:p w:rsidR="008F5436" w:rsidRDefault="00814451" w:rsidP="00AD0506">
      <w:pPr>
        <w:pStyle w:val="Paragraphedeliste"/>
        <w:numPr>
          <w:ilvl w:val="0"/>
          <w:numId w:val="12"/>
        </w:numPr>
      </w:pPr>
      <w:r>
        <w:t>Je peux p</w:t>
      </w:r>
      <w:r w:rsidR="008F5436">
        <w:t>orter plainte</w:t>
      </w:r>
      <w:r w:rsidR="004B710A">
        <w:t>.</w:t>
      </w:r>
    </w:p>
    <w:p w:rsidR="008F5436" w:rsidRDefault="00814451" w:rsidP="00AD0506">
      <w:pPr>
        <w:pStyle w:val="Paragraphedeliste"/>
        <w:numPr>
          <w:ilvl w:val="0"/>
          <w:numId w:val="12"/>
        </w:numPr>
      </w:pPr>
      <w:r>
        <w:t>Je peux choisir mon avocat en fonction de mon budget.</w:t>
      </w:r>
    </w:p>
    <w:p w:rsidR="00542ED3" w:rsidRDefault="00542ED3" w:rsidP="00542ED3">
      <w:pPr>
        <w:pStyle w:val="Paragraphedeliste"/>
      </w:pPr>
    </w:p>
    <w:p w:rsidR="00542ED3" w:rsidRPr="002D0F6F" w:rsidRDefault="00542ED3" w:rsidP="00542ED3">
      <w:pPr>
        <w:pStyle w:val="Titre1"/>
        <w:rPr>
          <w:color w:val="FFC000"/>
        </w:rPr>
      </w:pPr>
      <w:r w:rsidRPr="002D0F6F">
        <w:rPr>
          <w:noProof/>
          <w:color w:val="FFC000"/>
          <w:lang w:eastAsia="fr-FR"/>
        </w:rPr>
        <w:drawing>
          <wp:anchor distT="0" distB="0" distL="114300" distR="114300" simplePos="0" relativeHeight="251705344" behindDoc="0" locked="0" layoutInCell="1" allowOverlap="1" wp14:anchorId="615061F3" wp14:editId="63CAA4C8">
            <wp:simplePos x="0" y="0"/>
            <wp:positionH relativeFrom="leftMargin">
              <wp:posOffset>643024</wp:posOffset>
            </wp:positionH>
            <wp:positionV relativeFrom="paragraph">
              <wp:posOffset>289577</wp:posOffset>
            </wp:positionV>
            <wp:extent cx="1031240" cy="1079500"/>
            <wp:effectExtent l="38100" t="38100" r="35560" b="44450"/>
            <wp:wrapThrough wrapText="bothSides">
              <wp:wrapPolygon edited="0">
                <wp:start x="-798" y="-762"/>
                <wp:lineTo x="-798" y="22108"/>
                <wp:lineTo x="21946" y="22108"/>
                <wp:lineTo x="21946" y="-762"/>
                <wp:lineTo x="-798" y="-762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79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F6F">
        <w:rPr>
          <w:color w:val="FFC000"/>
        </w:rPr>
        <w:t xml:space="preserve">Ce que je fais avec </w:t>
      </w:r>
      <w:r w:rsidR="00233DB1">
        <w:rPr>
          <w:color w:val="FFC000"/>
        </w:rPr>
        <w:t xml:space="preserve">l’assistance </w:t>
      </w:r>
      <w:r w:rsidR="00233DB1">
        <w:rPr>
          <w:color w:val="FFC000"/>
        </w:rPr>
        <w:br/>
        <w:t xml:space="preserve">de </w:t>
      </w:r>
      <w:r w:rsidRPr="002D0F6F">
        <w:rPr>
          <w:color w:val="FFC000"/>
        </w:rPr>
        <w:t xml:space="preserve">mon délégué : </w:t>
      </w:r>
    </w:p>
    <w:p w:rsidR="00814451" w:rsidRDefault="00814451" w:rsidP="00814451">
      <w:r>
        <w:t>Si j’ai fait quelque chose de contraire à la loi</w:t>
      </w:r>
    </w:p>
    <w:p w:rsidR="00814451" w:rsidRDefault="00814451" w:rsidP="00814451">
      <w:r>
        <w:t xml:space="preserve">ou si je suis victime </w:t>
      </w:r>
    </w:p>
    <w:p w:rsidR="00814451" w:rsidRDefault="00814451" w:rsidP="00814451">
      <w:r>
        <w:t xml:space="preserve">par exemple : </w:t>
      </w:r>
    </w:p>
    <w:p w:rsidR="0070522F" w:rsidRDefault="0070522F" w:rsidP="0070522F">
      <w:pPr>
        <w:pStyle w:val="Paragraphedeliste"/>
        <w:numPr>
          <w:ilvl w:val="0"/>
          <w:numId w:val="20"/>
        </w:numPr>
      </w:pPr>
      <w:r>
        <w:t>J’ai agressé quelqu’un.</w:t>
      </w:r>
    </w:p>
    <w:p w:rsidR="00814451" w:rsidRDefault="00814451" w:rsidP="0070522F">
      <w:pPr>
        <w:pStyle w:val="Paragraphedeliste"/>
        <w:numPr>
          <w:ilvl w:val="0"/>
          <w:numId w:val="20"/>
        </w:numPr>
      </w:pPr>
      <w:r>
        <w:t>On m’a volé quelque chose.</w:t>
      </w:r>
    </w:p>
    <w:p w:rsidR="00814451" w:rsidRDefault="00814451" w:rsidP="00814451">
      <w:r>
        <w:t xml:space="preserve">Mon délégué </w:t>
      </w:r>
      <w:r w:rsidR="0070522F">
        <w:t>m’aide</w:t>
      </w:r>
      <w:r>
        <w:t xml:space="preserve"> à chaque étape </w:t>
      </w:r>
    </w:p>
    <w:p w:rsidR="00814451" w:rsidRDefault="00814451" w:rsidP="00814451">
      <w:r>
        <w:t xml:space="preserve">des démarches auprès du tribunal. </w:t>
      </w:r>
    </w:p>
    <w:p w:rsidR="0070522F" w:rsidRDefault="00D2376C" w:rsidP="008F5436"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3679825</wp:posOffset>
            </wp:positionH>
            <wp:positionV relativeFrom="paragraph">
              <wp:posOffset>159849</wp:posOffset>
            </wp:positionV>
            <wp:extent cx="1118235" cy="1118235"/>
            <wp:effectExtent l="0" t="0" r="0" b="0"/>
            <wp:wrapThrough wrapText="bothSides">
              <wp:wrapPolygon edited="0">
                <wp:start x="736" y="736"/>
                <wp:lineTo x="736" y="20239"/>
                <wp:lineTo x="20606" y="20239"/>
                <wp:lineTo x="20606" y="736"/>
                <wp:lineTo x="736" y="736"/>
              </wp:wrapPolygon>
            </wp:wrapThrough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 Code site Unaf pour le guid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AB8">
        <w:t xml:space="preserve">Je </w:t>
      </w:r>
      <w:r w:rsidR="0070522F">
        <w:t xml:space="preserve">scanne le QR Code </w:t>
      </w:r>
    </w:p>
    <w:p w:rsidR="00217AB8" w:rsidRDefault="0070522F" w:rsidP="008F5436">
      <w:r>
        <w:t xml:space="preserve">Si je </w:t>
      </w:r>
      <w:r w:rsidR="00217AB8">
        <w:t>veux plus d’information</w:t>
      </w:r>
      <w:r w:rsidR="00CF50D4">
        <w:t>s</w:t>
      </w:r>
      <w:r w:rsidR="00217AB8">
        <w:t xml:space="preserve"> sur mes droits : </w:t>
      </w:r>
    </w:p>
    <w:p w:rsidR="00D2376C" w:rsidRDefault="00D2376C" w:rsidP="008F5436"/>
    <w:p w:rsidR="006F7F9A" w:rsidRDefault="006F7F9A" w:rsidP="008F5436"/>
    <w:p w:rsidR="00D2376C" w:rsidRDefault="006F7F9A" w:rsidP="008F5436"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6B28A6" wp14:editId="59034F9F">
                <wp:simplePos x="0" y="0"/>
                <wp:positionH relativeFrom="page">
                  <wp:posOffset>26035</wp:posOffset>
                </wp:positionH>
                <wp:positionV relativeFrom="paragraph">
                  <wp:posOffset>340995</wp:posOffset>
                </wp:positionV>
                <wp:extent cx="7535917" cy="193456"/>
                <wp:effectExtent l="0" t="0" r="27305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917" cy="1934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22074" id="Rectangle 12" o:spid="_x0000_s1026" style="position:absolute;margin-left:2.05pt;margin-top:26.85pt;width:593.4pt;height:15.2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" fillcolor="#5b9bd5 [3204]" strokecolor="#1f4d78 [1604]" strokeweight="1pt">
                <w10:wrap anchorx="page"/>
              </v:rect>
            </w:pict>
          </mc:Fallback>
        </mc:AlternateContent>
      </w:r>
    </w:p>
    <w:p w:rsidR="006F7F9A" w:rsidRDefault="006F7F9A" w:rsidP="008F5436"/>
    <w:p w:rsidR="00CF50D4" w:rsidRDefault="00CF50D4" w:rsidP="00CF50D4">
      <w:pPr>
        <w:rPr>
          <w:szCs w:val="28"/>
        </w:rPr>
      </w:pPr>
      <w:r w:rsidRPr="001F2F6F">
        <w:rPr>
          <w:szCs w:val="28"/>
        </w:rPr>
        <w:t xml:space="preserve">Document validé par </w:t>
      </w:r>
      <w:r w:rsidR="006F7F9A">
        <w:rPr>
          <w:szCs w:val="28"/>
        </w:rPr>
        <w:t>Patricia, Victor et Denis.</w:t>
      </w:r>
    </w:p>
    <w:p w:rsidR="000938DF" w:rsidRDefault="000938DF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CF50D4" w:rsidRDefault="00CF50D4" w:rsidP="00CF50D4">
      <w:pPr>
        <w:rPr>
          <w:szCs w:val="28"/>
        </w:rPr>
      </w:pPr>
    </w:p>
    <w:p w:rsidR="0054072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>
        <w:rPr>
          <w:rFonts w:cs="Arial"/>
          <w:szCs w:val="28"/>
        </w:rPr>
        <w:t>Fiche réalisée par un collectif inter-professionnels d’acteurs de la protection juridique des majeurs en Essonne</w:t>
      </w:r>
      <w:r w:rsidR="00540724">
        <w:rPr>
          <w:rFonts w:cs="Arial"/>
          <w:szCs w:val="28"/>
        </w:rPr>
        <w:t xml:space="preserve"> piloté par l’Udaf de l’Essonne.</w:t>
      </w:r>
    </w:p>
    <w:p w:rsidR="00540724" w:rsidRDefault="0054072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>
        <w:rPr>
          <w:rFonts w:cs="Arial"/>
          <w:noProof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1125855</wp:posOffset>
            </wp:positionH>
            <wp:positionV relativeFrom="paragraph">
              <wp:posOffset>73660</wp:posOffset>
            </wp:positionV>
            <wp:extent cx="129921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20" y="21060"/>
                <wp:lineTo x="21220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-etat-françai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724" w:rsidRDefault="0054072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>
        <w:rPr>
          <w:rFonts w:cs="Arial"/>
          <w:szCs w:val="28"/>
        </w:rPr>
        <w:t xml:space="preserve">Avec le soutien financier : </w:t>
      </w: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>
        <w:rPr>
          <w:rFonts w:cs="Arial"/>
          <w:szCs w:val="28"/>
        </w:rPr>
        <w:t xml:space="preserve">Pictogrammes </w:t>
      </w:r>
      <w:r w:rsidRPr="00C652DC">
        <w:rPr>
          <w:rFonts w:cs="Arial"/>
          <w:szCs w:val="28"/>
        </w:rPr>
        <w:t xml:space="preserve">: </w:t>
      </w:r>
      <w:r>
        <w:rPr>
          <w:rFonts w:cs="Arial"/>
          <w:szCs w:val="28"/>
        </w:rPr>
        <w:t>F</w:t>
      </w:r>
      <w:r w:rsidRPr="00C652DC">
        <w:rPr>
          <w:rFonts w:cs="Arial"/>
          <w:szCs w:val="28"/>
        </w:rPr>
        <w:t>laticon</w:t>
      </w:r>
      <w:r>
        <w:rPr>
          <w:rFonts w:cs="Arial"/>
          <w:szCs w:val="28"/>
        </w:rPr>
        <w:t>.</w:t>
      </w: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</w:p>
    <w:p w:rsidR="0054072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 w:rsidRPr="00C652DC">
        <w:rPr>
          <w:rFonts w:cs="Arial"/>
          <w:szCs w:val="28"/>
        </w:rPr>
        <w:t xml:space="preserve">Certaines définitions et exemples sont tirés du site : </w:t>
      </w: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 w:rsidRPr="00C652DC">
        <w:rPr>
          <w:rFonts w:cs="Arial"/>
          <w:szCs w:val="28"/>
        </w:rPr>
        <w:t xml:space="preserve">https://www.falc-able.com » </w:t>
      </w:r>
      <w:r>
        <w:rPr>
          <w:rFonts w:cs="Arial"/>
          <w:szCs w:val="28"/>
        </w:rPr>
        <w:t xml:space="preserve"> </w:t>
      </w: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Style w:val="Lienhypertexte"/>
          <w:rFonts w:cs="Arial"/>
        </w:rPr>
      </w:pPr>
      <w:r w:rsidRPr="00C652DC">
        <w:rPr>
          <w:rFonts w:cs="Arial"/>
          <w:szCs w:val="28"/>
        </w:rPr>
        <w:t>L’utilisation du logo Falc est soumis</w:t>
      </w:r>
      <w:r w:rsidR="00BD3E76">
        <w:rPr>
          <w:rFonts w:cs="Arial"/>
          <w:szCs w:val="28"/>
        </w:rPr>
        <w:t>e</w:t>
      </w:r>
      <w:bookmarkStart w:id="0" w:name="_GoBack"/>
      <w:bookmarkEnd w:id="0"/>
      <w:r w:rsidRPr="00C652DC">
        <w:rPr>
          <w:rFonts w:cs="Arial"/>
          <w:szCs w:val="28"/>
        </w:rPr>
        <w:t xml:space="preserve"> à des règles strictes et à l’apposition : </w:t>
      </w:r>
      <w:r w:rsidRPr="00C652DC">
        <w:rPr>
          <w:rFonts w:cs="Arial"/>
          <w:szCs w:val="28"/>
        </w:rPr>
        <w:br/>
        <w:t xml:space="preserve">© Logo européen facile à lire : </w:t>
      </w:r>
      <w:hyperlink r:id="rId21" w:history="1">
        <w:r w:rsidRPr="00C652DC">
          <w:rPr>
            <w:rStyle w:val="Lienhypertexte"/>
            <w:rFonts w:cs="Arial"/>
          </w:rPr>
          <w:t>Accueil - Inclusion Europe (inclusion-europe.eu)</w:t>
        </w:r>
      </w:hyperlink>
    </w:p>
    <w:p w:rsidR="00CF50D4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Style w:val="Lienhypertexte"/>
          <w:rFonts w:cs="Arial"/>
        </w:rPr>
      </w:pPr>
    </w:p>
    <w:p w:rsidR="00CF50D4" w:rsidRPr="00C652DC" w:rsidRDefault="00CF50D4" w:rsidP="00CF50D4">
      <w:pPr>
        <w:pBdr>
          <w:top w:val="single" w:sz="36" w:space="1" w:color="001A73"/>
          <w:left w:val="single" w:sz="36" w:space="31" w:color="001A73"/>
          <w:bottom w:val="single" w:sz="36" w:space="1" w:color="001A73"/>
          <w:right w:val="single" w:sz="36" w:space="4" w:color="001A73"/>
        </w:pBdr>
        <w:ind w:left="-1843"/>
        <w:rPr>
          <w:rFonts w:cs="Arial"/>
          <w:szCs w:val="28"/>
        </w:rPr>
      </w:pPr>
      <w:r w:rsidRPr="00C652DC">
        <w:rPr>
          <w:rFonts w:cs="Arial"/>
        </w:rPr>
        <w:t xml:space="preserve">Informations : </w:t>
      </w:r>
      <w:hyperlink r:id="rId22" w:history="1">
        <w:r w:rsidRPr="00C652DC">
          <w:rPr>
            <w:rStyle w:val="Lienhypertexte"/>
            <w:rFonts w:cs="Arial"/>
          </w:rPr>
          <w:t>secretariat.general@udaf91.fr</w:t>
        </w:r>
      </w:hyperlink>
      <w:r w:rsidRPr="00C652DC">
        <w:rPr>
          <w:rFonts w:cs="Arial"/>
        </w:rPr>
        <w:t xml:space="preserve"> / 01 60 91 30 00</w:t>
      </w:r>
    </w:p>
    <w:p w:rsidR="00D2376C" w:rsidRDefault="00D2376C" w:rsidP="00CF50D4"/>
    <w:sectPr w:rsidR="00D2376C" w:rsidSect="00EF26D4">
      <w:footerReference w:type="default" r:id="rId23"/>
      <w:headerReference w:type="first" r:id="rId24"/>
      <w:footerReference w:type="first" r:id="rId25"/>
      <w:pgSz w:w="11906" w:h="16838"/>
      <w:pgMar w:top="1418" w:right="851" w:bottom="1418" w:left="3402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27" w:rsidRDefault="005D7727" w:rsidP="005D7727">
      <w:pPr>
        <w:spacing w:line="240" w:lineRule="auto"/>
      </w:pPr>
      <w:r>
        <w:separator/>
      </w:r>
    </w:p>
  </w:endnote>
  <w:endnote w:type="continuationSeparator" w:id="0">
    <w:p w:rsidR="005D7727" w:rsidRDefault="005D7727" w:rsidP="005D77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36659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D7727" w:rsidRDefault="00D06529" w:rsidP="00D06529">
            <w:pPr>
              <w:pStyle w:val="Pieddepage"/>
              <w:ind w:left="-2127"/>
            </w:pPr>
            <w:r>
              <w:rPr>
                <w:color w:val="1F497D"/>
              </w:rPr>
              <w:t xml:space="preserve">Udaf91-DT-536-00                                                                      </w:t>
            </w:r>
            <w:r w:rsidR="005D7727">
              <w:t xml:space="preserve">Page </w:t>
            </w:r>
            <w:r w:rsidR="005D7727">
              <w:rPr>
                <w:b/>
                <w:bCs/>
                <w:sz w:val="24"/>
              </w:rPr>
              <w:fldChar w:fldCharType="begin"/>
            </w:r>
            <w:r w:rsidR="005D7727">
              <w:rPr>
                <w:b/>
                <w:bCs/>
              </w:rPr>
              <w:instrText>PAGE</w:instrText>
            </w:r>
            <w:r w:rsidR="005D7727">
              <w:rPr>
                <w:b/>
                <w:bCs/>
                <w:sz w:val="24"/>
              </w:rPr>
              <w:fldChar w:fldCharType="separate"/>
            </w:r>
            <w:r w:rsidR="00BD3E76">
              <w:rPr>
                <w:b/>
                <w:bCs/>
                <w:noProof/>
              </w:rPr>
              <w:t>8</w:t>
            </w:r>
            <w:r w:rsidR="005D7727">
              <w:rPr>
                <w:b/>
                <w:bCs/>
                <w:sz w:val="24"/>
              </w:rPr>
              <w:fldChar w:fldCharType="end"/>
            </w:r>
            <w:r w:rsidR="005D7727">
              <w:t xml:space="preserve"> sur </w:t>
            </w:r>
            <w:r w:rsidR="005D7727">
              <w:rPr>
                <w:b/>
                <w:bCs/>
                <w:sz w:val="24"/>
              </w:rPr>
              <w:fldChar w:fldCharType="begin"/>
            </w:r>
            <w:r w:rsidR="005D7727">
              <w:rPr>
                <w:b/>
                <w:bCs/>
              </w:rPr>
              <w:instrText>NUMPAGES</w:instrText>
            </w:r>
            <w:r w:rsidR="005D7727">
              <w:rPr>
                <w:b/>
                <w:bCs/>
                <w:sz w:val="24"/>
              </w:rPr>
              <w:fldChar w:fldCharType="separate"/>
            </w:r>
            <w:r w:rsidR="00BD3E76">
              <w:rPr>
                <w:b/>
                <w:bCs/>
                <w:noProof/>
              </w:rPr>
              <w:t>8</w:t>
            </w:r>
            <w:r w:rsidR="005D7727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6207"/>
      <w:docPartObj>
        <w:docPartGallery w:val="Page Numbers (Bottom of Page)"/>
        <w:docPartUnique/>
      </w:docPartObj>
    </w:sdtPr>
    <w:sdtEndPr/>
    <w:sdtContent>
      <w:sdt>
        <w:sdtPr>
          <w:id w:val="-804085096"/>
          <w:docPartObj>
            <w:docPartGallery w:val="Page Numbers (Top of Page)"/>
            <w:docPartUnique/>
          </w:docPartObj>
        </w:sdtPr>
        <w:sdtEndPr/>
        <w:sdtContent>
          <w:p w:rsidR="00B3357C" w:rsidRDefault="00D06529" w:rsidP="00D06529">
            <w:pPr>
              <w:pStyle w:val="Pieddepage"/>
              <w:ind w:left="-1701"/>
            </w:pPr>
            <w:r>
              <w:rPr>
                <w:color w:val="1F497D"/>
              </w:rPr>
              <w:t xml:space="preserve">Udaf91-DT-536-00                                                                     </w:t>
            </w:r>
            <w:r w:rsidR="00EF26D4">
              <w:t xml:space="preserve">Page </w:t>
            </w:r>
            <w:r w:rsidR="00EF26D4">
              <w:rPr>
                <w:b/>
                <w:bCs/>
                <w:sz w:val="24"/>
              </w:rPr>
              <w:fldChar w:fldCharType="begin"/>
            </w:r>
            <w:r w:rsidR="00EF26D4">
              <w:rPr>
                <w:b/>
                <w:bCs/>
              </w:rPr>
              <w:instrText>PAGE</w:instrText>
            </w:r>
            <w:r w:rsidR="00EF26D4">
              <w:rPr>
                <w:b/>
                <w:bCs/>
                <w:sz w:val="24"/>
              </w:rPr>
              <w:fldChar w:fldCharType="separate"/>
            </w:r>
            <w:r w:rsidR="00BD3E76">
              <w:rPr>
                <w:b/>
                <w:bCs/>
                <w:noProof/>
              </w:rPr>
              <w:t>1</w:t>
            </w:r>
            <w:r w:rsidR="00EF26D4">
              <w:rPr>
                <w:b/>
                <w:bCs/>
                <w:sz w:val="24"/>
              </w:rPr>
              <w:fldChar w:fldCharType="end"/>
            </w:r>
            <w:r w:rsidR="00EF26D4">
              <w:t xml:space="preserve"> sur </w:t>
            </w:r>
            <w:r w:rsidR="00EF26D4">
              <w:rPr>
                <w:b/>
                <w:bCs/>
                <w:sz w:val="24"/>
              </w:rPr>
              <w:fldChar w:fldCharType="begin"/>
            </w:r>
            <w:r w:rsidR="00EF26D4">
              <w:rPr>
                <w:b/>
                <w:bCs/>
              </w:rPr>
              <w:instrText>NUMPAGES</w:instrText>
            </w:r>
            <w:r w:rsidR="00EF26D4">
              <w:rPr>
                <w:b/>
                <w:bCs/>
                <w:sz w:val="24"/>
              </w:rPr>
              <w:fldChar w:fldCharType="separate"/>
            </w:r>
            <w:r w:rsidR="00BD3E76">
              <w:rPr>
                <w:b/>
                <w:bCs/>
                <w:noProof/>
              </w:rPr>
              <w:t>8</w:t>
            </w:r>
            <w:r w:rsidR="00EF26D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27" w:rsidRDefault="005D7727" w:rsidP="005D7727">
      <w:pPr>
        <w:spacing w:line="240" w:lineRule="auto"/>
      </w:pPr>
      <w:r>
        <w:separator/>
      </w:r>
    </w:p>
  </w:footnote>
  <w:footnote w:type="continuationSeparator" w:id="0">
    <w:p w:rsidR="005D7727" w:rsidRDefault="005D7727" w:rsidP="005D77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6D4" w:rsidRPr="00A43E72" w:rsidRDefault="00EF26D4" w:rsidP="00EF26D4">
    <w:pPr>
      <w:pStyle w:val="En-tte"/>
      <w:ind w:left="-1843"/>
      <w:rPr>
        <w:sz w:val="24"/>
      </w:rPr>
    </w:pPr>
    <w:r w:rsidRPr="00A43E72"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69D33737" wp14:editId="66FA227B">
          <wp:simplePos x="0" y="0"/>
          <wp:positionH relativeFrom="column">
            <wp:posOffset>-1174618</wp:posOffset>
          </wp:positionH>
          <wp:positionV relativeFrom="paragraph">
            <wp:posOffset>1047</wp:posOffset>
          </wp:positionV>
          <wp:extent cx="1227411" cy="429442"/>
          <wp:effectExtent l="0" t="0" r="0" b="889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y-nc-s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411" cy="429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3E72">
      <w:rPr>
        <w:sz w:val="24"/>
      </w:rPr>
      <w:t>Fiche réalisée par un collectif inter-professionnels d’acteurs de la protection juridique des majeurs en Essonne p</w:t>
    </w:r>
    <w:r>
      <w:rPr>
        <w:sz w:val="24"/>
      </w:rPr>
      <w:t xml:space="preserve">iloté par l’Udaf de l’Essonne et le soutien financier de la DDETS Essonne. </w:t>
    </w:r>
  </w:p>
  <w:p w:rsidR="00B3357C" w:rsidRDefault="00B335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DC7"/>
    <w:multiLevelType w:val="hybridMultilevel"/>
    <w:tmpl w:val="05760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A076E"/>
    <w:multiLevelType w:val="hybridMultilevel"/>
    <w:tmpl w:val="DD98A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C2FEB"/>
    <w:multiLevelType w:val="hybridMultilevel"/>
    <w:tmpl w:val="29809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4123D"/>
    <w:multiLevelType w:val="hybridMultilevel"/>
    <w:tmpl w:val="C28A9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E0D68"/>
    <w:multiLevelType w:val="hybridMultilevel"/>
    <w:tmpl w:val="F68C1540"/>
    <w:lvl w:ilvl="0" w:tplc="F9DC35B4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E42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46E85"/>
    <w:multiLevelType w:val="hybridMultilevel"/>
    <w:tmpl w:val="CBF87A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444"/>
    <w:multiLevelType w:val="hybridMultilevel"/>
    <w:tmpl w:val="92F08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701E3"/>
    <w:multiLevelType w:val="hybridMultilevel"/>
    <w:tmpl w:val="0F56B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F433B"/>
    <w:multiLevelType w:val="hybridMultilevel"/>
    <w:tmpl w:val="5C42D5E2"/>
    <w:lvl w:ilvl="0" w:tplc="C98811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136A"/>
    <w:multiLevelType w:val="hybridMultilevel"/>
    <w:tmpl w:val="FFD08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E58D3"/>
    <w:multiLevelType w:val="hybridMultilevel"/>
    <w:tmpl w:val="D1CC2C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A6853"/>
    <w:multiLevelType w:val="hybridMultilevel"/>
    <w:tmpl w:val="4D46C864"/>
    <w:lvl w:ilvl="0" w:tplc="495255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02F2"/>
    <w:multiLevelType w:val="hybridMultilevel"/>
    <w:tmpl w:val="38F218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085192"/>
    <w:multiLevelType w:val="hybridMultilevel"/>
    <w:tmpl w:val="306E31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F7006"/>
    <w:multiLevelType w:val="hybridMultilevel"/>
    <w:tmpl w:val="CAC44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E1620"/>
    <w:multiLevelType w:val="hybridMultilevel"/>
    <w:tmpl w:val="0ABAD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33F7C"/>
    <w:multiLevelType w:val="hybridMultilevel"/>
    <w:tmpl w:val="65F86D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74E18"/>
    <w:multiLevelType w:val="hybridMultilevel"/>
    <w:tmpl w:val="428E9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7094A"/>
    <w:multiLevelType w:val="hybridMultilevel"/>
    <w:tmpl w:val="07267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D3112"/>
    <w:multiLevelType w:val="hybridMultilevel"/>
    <w:tmpl w:val="71E6E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7"/>
  </w:num>
  <w:num w:numId="8">
    <w:abstractNumId w:val="15"/>
  </w:num>
  <w:num w:numId="9">
    <w:abstractNumId w:val="9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8"/>
  </w:num>
  <w:num w:numId="15">
    <w:abstractNumId w:val="14"/>
  </w:num>
  <w:num w:numId="16">
    <w:abstractNumId w:val="19"/>
  </w:num>
  <w:num w:numId="17">
    <w:abstractNumId w:val="18"/>
  </w:num>
  <w:num w:numId="18">
    <w:abstractNumId w:val="6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36"/>
    <w:rsid w:val="00076185"/>
    <w:rsid w:val="000938DF"/>
    <w:rsid w:val="000A2A6D"/>
    <w:rsid w:val="001810C6"/>
    <w:rsid w:val="001A1AAD"/>
    <w:rsid w:val="001E77FC"/>
    <w:rsid w:val="00217AB8"/>
    <w:rsid w:val="00233DB1"/>
    <w:rsid w:val="00243B1C"/>
    <w:rsid w:val="002D0F6F"/>
    <w:rsid w:val="003B4688"/>
    <w:rsid w:val="00483A4D"/>
    <w:rsid w:val="004B710A"/>
    <w:rsid w:val="004C5BF5"/>
    <w:rsid w:val="00517D4F"/>
    <w:rsid w:val="00540724"/>
    <w:rsid w:val="00542ED3"/>
    <w:rsid w:val="005517BC"/>
    <w:rsid w:val="005D2D02"/>
    <w:rsid w:val="005D64D3"/>
    <w:rsid w:val="005D7727"/>
    <w:rsid w:val="005E624C"/>
    <w:rsid w:val="005F528D"/>
    <w:rsid w:val="006C7551"/>
    <w:rsid w:val="006D65D0"/>
    <w:rsid w:val="006F7F9A"/>
    <w:rsid w:val="00704DF7"/>
    <w:rsid w:val="0070522F"/>
    <w:rsid w:val="007F327C"/>
    <w:rsid w:val="00814451"/>
    <w:rsid w:val="00833E1E"/>
    <w:rsid w:val="00846587"/>
    <w:rsid w:val="008C63B3"/>
    <w:rsid w:val="008F5436"/>
    <w:rsid w:val="00983DA6"/>
    <w:rsid w:val="00A35C78"/>
    <w:rsid w:val="00A75B88"/>
    <w:rsid w:val="00AD0506"/>
    <w:rsid w:val="00AE5FCD"/>
    <w:rsid w:val="00B0331F"/>
    <w:rsid w:val="00B3357C"/>
    <w:rsid w:val="00B64ECA"/>
    <w:rsid w:val="00BD3E76"/>
    <w:rsid w:val="00C01FDD"/>
    <w:rsid w:val="00C94162"/>
    <w:rsid w:val="00CC0EE7"/>
    <w:rsid w:val="00CF50D4"/>
    <w:rsid w:val="00D06529"/>
    <w:rsid w:val="00D077B1"/>
    <w:rsid w:val="00D2376C"/>
    <w:rsid w:val="00DB093B"/>
    <w:rsid w:val="00DE7275"/>
    <w:rsid w:val="00E05691"/>
    <w:rsid w:val="00E67E6D"/>
    <w:rsid w:val="00E757FA"/>
    <w:rsid w:val="00EA418D"/>
    <w:rsid w:val="00ED44AC"/>
    <w:rsid w:val="00EF26D4"/>
    <w:rsid w:val="00F51657"/>
    <w:rsid w:val="00FD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3BA1B1"/>
  <w15:chartTrackingRefBased/>
  <w15:docId w15:val="{CDFAFAAC-D825-4AF9-A684-98F56918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ECA"/>
    <w:pPr>
      <w:spacing w:after="0" w:line="360" w:lineRule="auto"/>
    </w:pPr>
    <w:rPr>
      <w:rFonts w:ascii="Arial" w:hAnsi="Arial" w:cs="Times New Roman"/>
      <w:sz w:val="28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8C63B3"/>
    <w:pPr>
      <w:keepNext/>
      <w:spacing w:before="240" w:after="60"/>
      <w:outlineLvl w:val="0"/>
    </w:pPr>
    <w:rPr>
      <w:rFonts w:ascii="Arial Black" w:eastAsiaTheme="minorHAnsi" w:hAnsi="Arial Black" w:cstheme="minorBidi"/>
      <w:b/>
      <w:bCs/>
      <w:color w:val="001A73"/>
      <w:kern w:val="32"/>
      <w:sz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8C63B3"/>
    <w:rPr>
      <w:rFonts w:ascii="Arial Black" w:hAnsi="Arial Black"/>
      <w:b/>
      <w:bCs/>
      <w:color w:val="001A73"/>
      <w:kern w:val="32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B64ECA"/>
    <w:pPr>
      <w:spacing w:line="240" w:lineRule="auto"/>
      <w:contextualSpacing/>
      <w:jc w:val="center"/>
    </w:pPr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64ECA"/>
    <w:rPr>
      <w:rFonts w:ascii="Arial Black" w:eastAsiaTheme="majorEastAsia" w:hAnsi="Arial Black" w:cstheme="majorBidi"/>
      <w:color w:val="001A73"/>
      <w:spacing w:val="-10"/>
      <w:kern w:val="28"/>
      <w:sz w:val="40"/>
      <w:szCs w:val="56"/>
      <w:lang w:eastAsia="fr-FR"/>
    </w:rPr>
  </w:style>
  <w:style w:type="table" w:styleId="Grilledutableau">
    <w:name w:val="Table Grid"/>
    <w:basedOn w:val="TableauNormal"/>
    <w:uiPriority w:val="39"/>
    <w:rsid w:val="00483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3A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D772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727"/>
    <w:rPr>
      <w:rFonts w:ascii="Arial" w:hAnsi="Arial" w:cs="Times New Roman"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D772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727"/>
    <w:rPr>
      <w:rFonts w:ascii="Arial" w:hAnsi="Arial" w:cs="Times New Roman"/>
      <w:sz w:val="28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F50D4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3E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3E1E"/>
    <w:rPr>
      <w:rFonts w:ascii="Segoe U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inclusion-europe.e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secretariat.general@udaf91.fr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s-eris91\udaf\Groupe%20de%20travail%20Falc\Document%20Word%20parametres%20Fal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22EF-5812-4D1F-93BB-6C718D2C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Word parametres Falc</Template>
  <TotalTime>101</TotalTime>
  <Pages>8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34</cp:revision>
  <cp:lastPrinted>2024-08-01T09:47:00Z</cp:lastPrinted>
  <dcterms:created xsi:type="dcterms:W3CDTF">2024-06-24T08:13:00Z</dcterms:created>
  <dcterms:modified xsi:type="dcterms:W3CDTF">2024-10-15T14:26:00Z</dcterms:modified>
</cp:coreProperties>
</file>